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F8A93" w14:textId="77777777" w:rsidR="00453DEE" w:rsidRDefault="00F622BF" w:rsidP="00453DEE">
      <w:pPr>
        <w:spacing w:before="0" w:after="0"/>
        <w:ind w:left="-709" w:right="-710"/>
        <w:rPr>
          <w:rFonts w:asciiTheme="majorHAnsi" w:hAnsiTheme="majorHAnsi" w:cstheme="majorHAnsi"/>
          <w:sz w:val="20"/>
        </w:rPr>
      </w:pPr>
      <w:bookmarkStart w:id="0" w:name="_Toc188970617"/>
      <w:r w:rsidRPr="00453DEE">
        <w:rPr>
          <w:rFonts w:asciiTheme="majorHAnsi" w:hAnsiTheme="majorHAnsi" w:cstheme="majorHAnsi"/>
          <w:noProof/>
          <w:sz w:val="20"/>
        </w:rPr>
        <w:drawing>
          <wp:inline distT="0" distB="0" distL="0" distR="0" wp14:anchorId="18D82D43" wp14:editId="384D1458">
            <wp:extent cx="850900" cy="1003300"/>
            <wp:effectExtent l="0" t="0" r="6350" b="6350"/>
            <wp:docPr id="132173510" name="Bildobjekt 1" descr="Region Kronobergs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73510" name="Bildobjekt 1" descr="Region Kronobergs logoty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3F95B" w14:textId="77777777" w:rsidR="00F622BF" w:rsidRPr="00453DEE" w:rsidRDefault="004A5CA9" w:rsidP="00453DEE">
      <w:pPr>
        <w:tabs>
          <w:tab w:val="right" w:pos="8080"/>
        </w:tabs>
        <w:spacing w:before="0" w:after="0"/>
        <w:ind w:left="-709" w:right="-710"/>
        <w:jc w:val="right"/>
        <w:rPr>
          <w:rFonts w:asciiTheme="majorHAnsi" w:hAnsiTheme="majorHAnsi" w:cstheme="majorHAnsi"/>
          <w:sz w:val="20"/>
        </w:rPr>
      </w:pPr>
      <w:sdt>
        <w:sdtPr>
          <w:rPr>
            <w:rFonts w:asciiTheme="majorHAnsi" w:hAnsiTheme="majorHAnsi" w:cstheme="majorHAnsi"/>
            <w:sz w:val="20"/>
          </w:rPr>
          <w:alias w:val="Publiceringsdatum"/>
          <w:id w:val="590274929"/>
          <w:placeholder>
            <w:docPart w:val="0B041567F2BD44A883CF7439FDAD904A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7D4648">
            <w:rPr>
              <w:rFonts w:asciiTheme="majorHAnsi" w:hAnsiTheme="majorHAnsi" w:cstheme="majorHAnsi"/>
              <w:sz w:val="20"/>
            </w:rPr>
            <w:t>2026.xx.xx</w:t>
          </w:r>
        </w:sdtContent>
      </w:sdt>
    </w:p>
    <w:p w14:paraId="4D71C444" w14:textId="77777777" w:rsidR="000E39F6" w:rsidRPr="00453DEE" w:rsidRDefault="004A5CA9" w:rsidP="000610B1">
      <w:pPr>
        <w:tabs>
          <w:tab w:val="right" w:pos="7088"/>
        </w:tabs>
        <w:spacing w:before="0" w:after="1320"/>
        <w:ind w:left="-709" w:right="-709"/>
        <w:jc w:val="right"/>
        <w:rPr>
          <w:rFonts w:asciiTheme="majorHAnsi" w:hAnsiTheme="majorHAnsi" w:cstheme="majorHAnsi"/>
          <w:sz w:val="20"/>
        </w:rPr>
      </w:pPr>
      <w:sdt>
        <w:sdtPr>
          <w:rPr>
            <w:rFonts w:asciiTheme="majorHAnsi" w:hAnsiTheme="majorHAnsi" w:cstheme="majorHAnsi"/>
            <w:sz w:val="20"/>
          </w:rPr>
          <w:id w:val="73707309"/>
          <w:placeholder>
            <w:docPart w:val="990CF96AD58E476EB77F2E9BF9145364"/>
          </w:placeholder>
          <w:text/>
        </w:sdtPr>
        <w:sdtEndPr/>
        <w:sdtContent>
          <w:r w:rsidR="007D4648">
            <w:rPr>
              <w:rFonts w:asciiTheme="majorHAnsi" w:hAnsiTheme="majorHAnsi" w:cstheme="majorHAnsi"/>
              <w:sz w:val="20"/>
            </w:rPr>
            <w:t>Ansvarig person: xxxxxx</w:t>
          </w:r>
        </w:sdtContent>
      </w:sdt>
    </w:p>
    <w:p w14:paraId="208344FE" w14:textId="77777777" w:rsidR="00FB6B8A" w:rsidRDefault="004A5CA9" w:rsidP="0077102B">
      <w:pPr>
        <w:pStyle w:val="Rubrik1"/>
      </w:pPr>
      <w:sdt>
        <w:sdtPr>
          <w:rPr>
            <w:rStyle w:val="Rubrik1Char"/>
            <w:b/>
          </w:rPr>
          <w:alias w:val="Titel"/>
          <w:tag w:val="Titel"/>
          <w:id w:val="1226115753"/>
          <w:placeholder>
            <w:docPart w:val="99B85ED205404BFBAB4307A41DB8E29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>
          <w:rPr>
            <w:rStyle w:val="Rubrik1Char"/>
          </w:rPr>
        </w:sdtEndPr>
        <w:sdtContent>
          <w:r w:rsidR="0035750D">
            <w:rPr>
              <w:rStyle w:val="Rubrik1Char"/>
              <w:b/>
            </w:rPr>
            <w:t>Rutin nylistade barn på BVC.</w:t>
          </w:r>
        </w:sdtContent>
      </w:sdt>
      <w:r w:rsidR="000E39F6">
        <w:t xml:space="preserve"> </w:t>
      </w:r>
      <w:bookmarkEnd w:id="0"/>
    </w:p>
    <w:p w14:paraId="66FA780C" w14:textId="7E64B7BA" w:rsidR="007D4648" w:rsidRDefault="007D4648" w:rsidP="0073296B">
      <w:bookmarkStart w:id="1" w:name="_Hlk72226644"/>
      <w:r w:rsidRPr="007D4648">
        <w:rPr>
          <w:b/>
        </w:rPr>
        <w:t>Bakgrund:</w:t>
      </w:r>
      <w:r>
        <w:t xml:space="preserve"> F</w:t>
      </w:r>
      <w:bookmarkEnd w:id="1"/>
      <w:r>
        <w:t xml:space="preserve">ör att alla barn ska få sin barnhälsovård tillgodosedd behöver någon </w:t>
      </w:r>
      <w:r w:rsidR="004A5CA9">
        <w:t xml:space="preserve">person på vårdcentralen </w:t>
      </w:r>
      <w:r>
        <w:t xml:space="preserve">minst en gång i månaden söka fram vilka nylistade som finns i åldern </w:t>
      </w:r>
      <w:r w:rsidR="0035750D">
        <w:t>0–5</w:t>
      </w:r>
      <w:r>
        <w:t xml:space="preserve"> år</w:t>
      </w:r>
      <w:r w:rsidR="004819DF">
        <w:t xml:space="preserve"> på aktuell enhet</w:t>
      </w:r>
      <w:r>
        <w:t>.</w:t>
      </w:r>
      <w:bookmarkStart w:id="2" w:name="_GoBack"/>
      <w:bookmarkEnd w:id="2"/>
    </w:p>
    <w:p w14:paraId="31DC51E8" w14:textId="77777777" w:rsidR="007D4648" w:rsidRDefault="0035750D" w:rsidP="0073296B">
      <w:r w:rsidRPr="007D4648">
        <w:rPr>
          <w:b/>
        </w:rPr>
        <w:t>Ansvarig</w:t>
      </w:r>
      <w:r w:rsidR="007D4648" w:rsidRPr="007D4648">
        <w:rPr>
          <w:b/>
        </w:rPr>
        <w:t>:</w:t>
      </w:r>
      <w:r w:rsidR="007D4648">
        <w:t xml:space="preserve"> </w:t>
      </w:r>
      <w:r w:rsidR="007D4648" w:rsidRPr="007D4648">
        <w:t xml:space="preserve">XXXXX XXXXXX </w:t>
      </w:r>
    </w:p>
    <w:p w14:paraId="6C3EFA2F" w14:textId="77777777" w:rsidR="007D4648" w:rsidRDefault="007D4648" w:rsidP="0073296B">
      <w:r w:rsidRPr="007D4648">
        <w:rPr>
          <w:b/>
        </w:rPr>
        <w:t>Enhet:</w:t>
      </w:r>
      <w:r>
        <w:t xml:space="preserve"> BVC XXXX</w:t>
      </w:r>
    </w:p>
    <w:p w14:paraId="4710D329" w14:textId="77777777" w:rsidR="0073296B" w:rsidRDefault="007D4648" w:rsidP="0073296B">
      <w:r w:rsidRPr="007D4648">
        <w:rPr>
          <w:b/>
        </w:rPr>
        <w:t>Tillvägagångssätt:</w:t>
      </w:r>
      <w:r>
        <w:t xml:space="preserve"> Nedan beskrivs hur man går tillväga steg för steg.</w:t>
      </w:r>
    </w:p>
    <w:p w14:paraId="6B81AFEC" w14:textId="77777777" w:rsidR="007D4648" w:rsidRDefault="007D4648" w:rsidP="007D4648">
      <w:pPr>
        <w:pStyle w:val="Liststycke"/>
        <w:numPr>
          <w:ilvl w:val="0"/>
          <w:numId w:val="5"/>
        </w:numPr>
      </w:pPr>
      <w:r>
        <w:t>Öppna applikationen Vårdval listning i QlikView.</w:t>
      </w:r>
    </w:p>
    <w:p w14:paraId="6946DD61" w14:textId="77777777" w:rsidR="007D4648" w:rsidRDefault="007D4648" w:rsidP="007D4648">
      <w:pPr>
        <w:pStyle w:val="Liststycke"/>
        <w:numPr>
          <w:ilvl w:val="0"/>
          <w:numId w:val="5"/>
        </w:numPr>
      </w:pPr>
      <w:r>
        <w:t xml:space="preserve">Välj fliken </w:t>
      </w:r>
      <w:r w:rsidR="007D3A14" w:rsidRPr="007D3A14">
        <w:rPr>
          <w:i/>
        </w:rPr>
        <w:t>L</w:t>
      </w:r>
      <w:r w:rsidRPr="007D3A14">
        <w:rPr>
          <w:i/>
        </w:rPr>
        <w:t>istade</w:t>
      </w:r>
      <w:r w:rsidR="007D3A14">
        <w:t xml:space="preserve"> och välj aktuell Vårdcentral samt år och månad.</w:t>
      </w:r>
    </w:p>
    <w:p w14:paraId="5EA7BAC3" w14:textId="77777777" w:rsidR="007D3A14" w:rsidRPr="007D3A14" w:rsidRDefault="007D3A14" w:rsidP="007D4648">
      <w:pPr>
        <w:pStyle w:val="Liststycke"/>
        <w:numPr>
          <w:ilvl w:val="0"/>
          <w:numId w:val="5"/>
        </w:numPr>
      </w:pPr>
      <w:r>
        <w:t xml:space="preserve">Välj fliken </w:t>
      </w:r>
      <w:r>
        <w:rPr>
          <w:i/>
        </w:rPr>
        <w:t xml:space="preserve">Data </w:t>
      </w:r>
      <w:r>
        <w:t xml:space="preserve">och sedan nylistad under </w:t>
      </w:r>
      <w:r>
        <w:rPr>
          <w:i/>
        </w:rPr>
        <w:t xml:space="preserve">Listningsstatus </w:t>
      </w:r>
      <w:r>
        <w:t xml:space="preserve">och </w:t>
      </w:r>
      <w:r w:rsidR="0035750D">
        <w:t>0–5</w:t>
      </w:r>
      <w:r>
        <w:t xml:space="preserve"> år under </w:t>
      </w:r>
      <w:r w:rsidRPr="007D3A14">
        <w:rPr>
          <w:i/>
        </w:rPr>
        <w:t>Åldersgrupp vårdval</w:t>
      </w:r>
      <w:r>
        <w:rPr>
          <w:i/>
        </w:rPr>
        <w:t>.</w:t>
      </w:r>
    </w:p>
    <w:p w14:paraId="63B4B396" w14:textId="77777777" w:rsidR="007D3A14" w:rsidRDefault="007D3A14" w:rsidP="007D4648">
      <w:pPr>
        <w:pStyle w:val="Liststycke"/>
        <w:numPr>
          <w:ilvl w:val="0"/>
          <w:numId w:val="5"/>
        </w:numPr>
      </w:pPr>
      <w:r>
        <w:t xml:space="preserve">Välj fliken </w:t>
      </w:r>
      <w:r>
        <w:rPr>
          <w:i/>
        </w:rPr>
        <w:t xml:space="preserve">Behörighetsstyrd data </w:t>
      </w:r>
      <w:r w:rsidRPr="007D3A14">
        <w:t xml:space="preserve">och </w:t>
      </w:r>
      <w:r>
        <w:t>sedan</w:t>
      </w:r>
      <w:r w:rsidRPr="007D3A14">
        <w:t xml:space="preserve"> Personnummer</w:t>
      </w:r>
      <w:r>
        <w:t xml:space="preserve"> för att se de nylistade under vald månad.</w:t>
      </w:r>
    </w:p>
    <w:p w14:paraId="265A7F26" w14:textId="77777777" w:rsidR="004819DF" w:rsidRDefault="007D3A14" w:rsidP="007D4648">
      <w:pPr>
        <w:pStyle w:val="Liststycke"/>
        <w:numPr>
          <w:ilvl w:val="0"/>
          <w:numId w:val="5"/>
        </w:numPr>
      </w:pPr>
      <w:r>
        <w:t>Välj skriv ut</w:t>
      </w:r>
      <w:r w:rsidR="00410A47">
        <w:t xml:space="preserve">, symbol till vänster </w:t>
      </w:r>
      <w:r w:rsidR="0035750D">
        <w:t xml:space="preserve">i lilla bilden </w:t>
      </w:r>
      <w:r w:rsidR="00410A47">
        <w:t>nedan</w:t>
      </w:r>
      <w:r>
        <w:t>.</w:t>
      </w:r>
    </w:p>
    <w:p w14:paraId="78CC9FBB" w14:textId="77777777" w:rsidR="007D3A14" w:rsidRDefault="007D3A14" w:rsidP="004819DF">
      <w:pPr>
        <w:pStyle w:val="Liststycke"/>
        <w:numPr>
          <w:ilvl w:val="0"/>
          <w:numId w:val="0"/>
        </w:numPr>
        <w:ind w:left="720"/>
      </w:pPr>
      <w:r>
        <w:t xml:space="preserve"> </w:t>
      </w:r>
      <w:r w:rsidRPr="007D3A14">
        <w:rPr>
          <w:noProof/>
        </w:rPr>
        <w:drawing>
          <wp:inline distT="0" distB="0" distL="0" distR="0" wp14:anchorId="001245DF" wp14:editId="580F1D94">
            <wp:extent cx="635033" cy="425472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33" cy="42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8BB59" w14:textId="77777777" w:rsidR="004819DF" w:rsidRPr="00F622BF" w:rsidRDefault="004819DF" w:rsidP="004819DF">
      <w:pPr>
        <w:ind w:left="714" w:hanging="357"/>
      </w:pPr>
      <w:r w:rsidRPr="004819DF">
        <w:rPr>
          <w:noProof/>
        </w:rPr>
        <w:lastRenderedPageBreak/>
        <w:drawing>
          <wp:inline distT="0" distB="0" distL="0" distR="0" wp14:anchorId="56EE9EFE" wp14:editId="1B5650CA">
            <wp:extent cx="8298532" cy="3395980"/>
            <wp:effectExtent l="0" t="6350" r="1270" b="127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21011" cy="340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19DF" w:rsidRPr="00F622BF" w:rsidSect="000E39F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2268" w:bottom="1701" w:left="2268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46F31" w14:textId="77777777" w:rsidR="007D4648" w:rsidRPr="00CF4525" w:rsidRDefault="007D4648" w:rsidP="00E2511D">
      <w:pPr>
        <w:spacing w:before="0" w:after="0" w:line="240" w:lineRule="auto"/>
      </w:pPr>
      <w:r w:rsidRPr="00CF4525">
        <w:separator/>
      </w:r>
    </w:p>
    <w:p w14:paraId="091A8924" w14:textId="77777777" w:rsidR="007D4648" w:rsidRPr="00CF4525" w:rsidRDefault="007D4648"/>
  </w:endnote>
  <w:endnote w:type="continuationSeparator" w:id="0">
    <w:p w14:paraId="12709715" w14:textId="77777777" w:rsidR="007D4648" w:rsidRPr="00CF4525" w:rsidRDefault="007D4648" w:rsidP="00E2511D">
      <w:pPr>
        <w:spacing w:before="0" w:after="0" w:line="240" w:lineRule="auto"/>
      </w:pPr>
      <w:r w:rsidRPr="00CF4525">
        <w:continuationSeparator/>
      </w:r>
    </w:p>
    <w:p w14:paraId="0460BEF9" w14:textId="77777777" w:rsidR="007D4648" w:rsidRPr="00CF4525" w:rsidRDefault="007D46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 SemiBold">
    <w:panose1 w:val="00000000000000000000"/>
    <w:charset w:val="00"/>
    <w:family w:val="auto"/>
    <w:pitch w:val="variable"/>
    <w:sig w:usb0="E00002F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71A57" w14:textId="77777777" w:rsidR="008567A3" w:rsidRPr="00675398" w:rsidRDefault="00675398" w:rsidP="00675398">
    <w:pPr>
      <w:ind w:left="-1560" w:right="-1419"/>
      <w:jc w:val="right"/>
      <w:rPr>
        <w:rFonts w:asciiTheme="majorHAnsi" w:hAnsiTheme="majorHAnsi" w:cstheme="majorHAnsi"/>
        <w:color w:val="000000" w:themeColor="text1"/>
        <w:sz w:val="20"/>
        <w:szCs w:val="20"/>
      </w:rPr>
    </w:pP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Sida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PAGE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3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 av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NUMPAGES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3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02ED0" w14:textId="77777777" w:rsidR="009B1275" w:rsidRPr="00CF4525" w:rsidRDefault="00381BA8" w:rsidP="00381BA8">
    <w:pPr>
      <w:ind w:left="-1560" w:right="-1419"/>
      <w:jc w:val="right"/>
      <w:rPr>
        <w:rFonts w:asciiTheme="majorHAnsi" w:hAnsiTheme="majorHAnsi" w:cstheme="majorHAnsi"/>
        <w:color w:val="000000" w:themeColor="text1"/>
        <w:sz w:val="20"/>
        <w:szCs w:val="20"/>
      </w:rPr>
    </w:pP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Sida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PAGE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2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 av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NUMPAGES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3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4D893" w14:textId="77777777" w:rsidR="009B1275" w:rsidRPr="000E39F6" w:rsidRDefault="000E39F6" w:rsidP="000E39F6">
    <w:pPr>
      <w:ind w:left="-1560" w:right="-1419"/>
      <w:jc w:val="right"/>
      <w:rPr>
        <w:rFonts w:asciiTheme="majorHAnsi" w:hAnsiTheme="majorHAnsi" w:cstheme="majorHAnsi"/>
        <w:color w:val="000000" w:themeColor="text1"/>
        <w:sz w:val="20"/>
        <w:szCs w:val="20"/>
      </w:rPr>
    </w:pP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Sida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PAGE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2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 av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NUMPAGES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2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EF3B2" w14:textId="77777777" w:rsidR="007D4648" w:rsidRPr="00CF4525" w:rsidRDefault="007D4648" w:rsidP="00E2511D">
      <w:pPr>
        <w:spacing w:before="0" w:after="0" w:line="240" w:lineRule="auto"/>
      </w:pPr>
      <w:r w:rsidRPr="00CF4525">
        <w:separator/>
      </w:r>
    </w:p>
    <w:p w14:paraId="6B67C602" w14:textId="77777777" w:rsidR="007D4648" w:rsidRPr="00CF4525" w:rsidRDefault="007D4648"/>
  </w:footnote>
  <w:footnote w:type="continuationSeparator" w:id="0">
    <w:p w14:paraId="11CAC73F" w14:textId="77777777" w:rsidR="007D4648" w:rsidRPr="00CF4525" w:rsidRDefault="007D4648" w:rsidP="00E2511D">
      <w:pPr>
        <w:spacing w:before="0" w:after="0" w:line="240" w:lineRule="auto"/>
      </w:pPr>
      <w:r w:rsidRPr="00CF4525">
        <w:continuationSeparator/>
      </w:r>
    </w:p>
    <w:p w14:paraId="2B4A7296" w14:textId="77777777" w:rsidR="007D4648" w:rsidRPr="00CF4525" w:rsidRDefault="007D46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0DF39" w14:textId="77777777" w:rsidR="00675398" w:rsidRPr="00CF4525" w:rsidRDefault="00675398" w:rsidP="00675398">
    <w:pPr>
      <w:pStyle w:val="Sidhuvud"/>
      <w:tabs>
        <w:tab w:val="clear" w:pos="9072"/>
        <w:tab w:val="right" w:pos="8789"/>
      </w:tabs>
      <w:ind w:left="-1560" w:right="-1419"/>
      <w:jc w:val="right"/>
      <w:rPr>
        <w:rFonts w:asciiTheme="majorHAnsi" w:hAnsiTheme="majorHAnsi" w:cstheme="majorHAnsi"/>
        <w:sz w:val="20"/>
        <w:szCs w:val="20"/>
      </w:rPr>
    </w:pPr>
    <w:r w:rsidRPr="00CF4525">
      <w:rPr>
        <w:rFonts w:asciiTheme="majorHAnsi" w:hAnsiTheme="majorHAnsi" w:cstheme="majorHAnsi"/>
        <w:sz w:val="20"/>
        <w:szCs w:val="20"/>
      </w:rPr>
      <w:t>Region Kronoberg</w:t>
    </w:r>
  </w:p>
  <w:p w14:paraId="0D404588" w14:textId="77777777" w:rsidR="008567A3" w:rsidRDefault="008567A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C6B70" w14:textId="77777777" w:rsidR="009B1275" w:rsidRPr="00CF4525" w:rsidRDefault="00381BA8" w:rsidP="00381BA8">
    <w:pPr>
      <w:pStyle w:val="Sidhuvud"/>
      <w:tabs>
        <w:tab w:val="clear" w:pos="9072"/>
        <w:tab w:val="right" w:pos="8789"/>
      </w:tabs>
      <w:ind w:left="-1560" w:right="-1419"/>
      <w:jc w:val="right"/>
      <w:rPr>
        <w:rFonts w:asciiTheme="majorHAnsi" w:hAnsiTheme="majorHAnsi" w:cstheme="majorHAnsi"/>
        <w:sz w:val="20"/>
        <w:szCs w:val="20"/>
      </w:rPr>
    </w:pPr>
    <w:r w:rsidRPr="00CF4525">
      <w:rPr>
        <w:rFonts w:asciiTheme="majorHAnsi" w:hAnsiTheme="majorHAnsi" w:cstheme="majorHAnsi"/>
        <w:sz w:val="20"/>
        <w:szCs w:val="20"/>
      </w:rPr>
      <w:t>Region Kronoberg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BC876" w14:textId="77777777" w:rsidR="009B1275" w:rsidRPr="00CF4525" w:rsidRDefault="009B1275" w:rsidP="00276AC6">
    <w:pPr>
      <w:pStyle w:val="Sidhuvud"/>
      <w:tabs>
        <w:tab w:val="left" w:pos="58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45102"/>
    <w:multiLevelType w:val="hybridMultilevel"/>
    <w:tmpl w:val="D69A88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82E13"/>
    <w:multiLevelType w:val="hybridMultilevel"/>
    <w:tmpl w:val="AD3EA400"/>
    <w:lvl w:ilvl="0" w:tplc="43B0157E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833001"/>
    <w:multiLevelType w:val="hybridMultilevel"/>
    <w:tmpl w:val="A7C2626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22531B"/>
    <w:multiLevelType w:val="hybridMultilevel"/>
    <w:tmpl w:val="0B6A5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33B92"/>
    <w:multiLevelType w:val="hybridMultilevel"/>
    <w:tmpl w:val="0A6C2E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648"/>
    <w:rsid w:val="000376F4"/>
    <w:rsid w:val="00040EF7"/>
    <w:rsid w:val="00041CBF"/>
    <w:rsid w:val="00042061"/>
    <w:rsid w:val="000610B1"/>
    <w:rsid w:val="000718DA"/>
    <w:rsid w:val="00071ACF"/>
    <w:rsid w:val="000820B8"/>
    <w:rsid w:val="000A0CD1"/>
    <w:rsid w:val="000B0B53"/>
    <w:rsid w:val="000B17D0"/>
    <w:rsid w:val="000C304A"/>
    <w:rsid w:val="000E2205"/>
    <w:rsid w:val="000E39F6"/>
    <w:rsid w:val="00113288"/>
    <w:rsid w:val="00121D40"/>
    <w:rsid w:val="0012608A"/>
    <w:rsid w:val="001619D2"/>
    <w:rsid w:val="00163B07"/>
    <w:rsid w:val="00164BCE"/>
    <w:rsid w:val="00184788"/>
    <w:rsid w:val="001C592D"/>
    <w:rsid w:val="001D7C62"/>
    <w:rsid w:val="001E60E0"/>
    <w:rsid w:val="00200C36"/>
    <w:rsid w:val="00233FEB"/>
    <w:rsid w:val="00246EBE"/>
    <w:rsid w:val="0025281A"/>
    <w:rsid w:val="00263EC8"/>
    <w:rsid w:val="00276986"/>
    <w:rsid w:val="00276AC6"/>
    <w:rsid w:val="0027739F"/>
    <w:rsid w:val="002827BE"/>
    <w:rsid w:val="00283940"/>
    <w:rsid w:val="002A1184"/>
    <w:rsid w:val="002F2356"/>
    <w:rsid w:val="00312520"/>
    <w:rsid w:val="00317BAC"/>
    <w:rsid w:val="00336604"/>
    <w:rsid w:val="00340AD4"/>
    <w:rsid w:val="00343544"/>
    <w:rsid w:val="0034790E"/>
    <w:rsid w:val="00351E69"/>
    <w:rsid w:val="0035750D"/>
    <w:rsid w:val="00362737"/>
    <w:rsid w:val="00367154"/>
    <w:rsid w:val="003679DF"/>
    <w:rsid w:val="003767F7"/>
    <w:rsid w:val="00380EF9"/>
    <w:rsid w:val="00381BA8"/>
    <w:rsid w:val="00395BA8"/>
    <w:rsid w:val="003A6B8A"/>
    <w:rsid w:val="003D2C36"/>
    <w:rsid w:val="003D69A1"/>
    <w:rsid w:val="003E2B2D"/>
    <w:rsid w:val="003E67FB"/>
    <w:rsid w:val="00410A47"/>
    <w:rsid w:val="004148A6"/>
    <w:rsid w:val="00424854"/>
    <w:rsid w:val="0043717C"/>
    <w:rsid w:val="00447A70"/>
    <w:rsid w:val="00453DEE"/>
    <w:rsid w:val="00455230"/>
    <w:rsid w:val="00472259"/>
    <w:rsid w:val="004819DF"/>
    <w:rsid w:val="004A5CA9"/>
    <w:rsid w:val="004B444C"/>
    <w:rsid w:val="004C584B"/>
    <w:rsid w:val="004D165A"/>
    <w:rsid w:val="004D47D5"/>
    <w:rsid w:val="004E5957"/>
    <w:rsid w:val="0050234A"/>
    <w:rsid w:val="00520721"/>
    <w:rsid w:val="00541033"/>
    <w:rsid w:val="0054476E"/>
    <w:rsid w:val="00552045"/>
    <w:rsid w:val="00555EF8"/>
    <w:rsid w:val="005672CF"/>
    <w:rsid w:val="00570FEB"/>
    <w:rsid w:val="00571AFC"/>
    <w:rsid w:val="00573E4A"/>
    <w:rsid w:val="0058136F"/>
    <w:rsid w:val="00592B91"/>
    <w:rsid w:val="00594F5E"/>
    <w:rsid w:val="005B5F77"/>
    <w:rsid w:val="005C7D5F"/>
    <w:rsid w:val="005D46D0"/>
    <w:rsid w:val="005F4347"/>
    <w:rsid w:val="00611C5A"/>
    <w:rsid w:val="00626FBD"/>
    <w:rsid w:val="00635E0B"/>
    <w:rsid w:val="006638F6"/>
    <w:rsid w:val="00675398"/>
    <w:rsid w:val="0068712F"/>
    <w:rsid w:val="00695DCB"/>
    <w:rsid w:val="006B1578"/>
    <w:rsid w:val="006C1D20"/>
    <w:rsid w:val="006D11A6"/>
    <w:rsid w:val="006D4AA5"/>
    <w:rsid w:val="006E028E"/>
    <w:rsid w:val="006E7925"/>
    <w:rsid w:val="006F4094"/>
    <w:rsid w:val="00731505"/>
    <w:rsid w:val="0073296B"/>
    <w:rsid w:val="007402CB"/>
    <w:rsid w:val="00747102"/>
    <w:rsid w:val="00753C77"/>
    <w:rsid w:val="0076602A"/>
    <w:rsid w:val="0077102B"/>
    <w:rsid w:val="00771C08"/>
    <w:rsid w:val="0077272E"/>
    <w:rsid w:val="007739A8"/>
    <w:rsid w:val="00775B9D"/>
    <w:rsid w:val="00776EC3"/>
    <w:rsid w:val="0079207F"/>
    <w:rsid w:val="00797530"/>
    <w:rsid w:val="007B2DE4"/>
    <w:rsid w:val="007D3A14"/>
    <w:rsid w:val="007D4648"/>
    <w:rsid w:val="007E5831"/>
    <w:rsid w:val="007F384F"/>
    <w:rsid w:val="007F6772"/>
    <w:rsid w:val="00810A46"/>
    <w:rsid w:val="00812A2E"/>
    <w:rsid w:val="00813790"/>
    <w:rsid w:val="008348F1"/>
    <w:rsid w:val="008533BA"/>
    <w:rsid w:val="00854019"/>
    <w:rsid w:val="008567A3"/>
    <w:rsid w:val="00863F4A"/>
    <w:rsid w:val="00897B6C"/>
    <w:rsid w:val="008A051F"/>
    <w:rsid w:val="008A33A0"/>
    <w:rsid w:val="008E5C7C"/>
    <w:rsid w:val="0090484E"/>
    <w:rsid w:val="009163DA"/>
    <w:rsid w:val="0092386B"/>
    <w:rsid w:val="009320E6"/>
    <w:rsid w:val="00932518"/>
    <w:rsid w:val="00932618"/>
    <w:rsid w:val="00941A96"/>
    <w:rsid w:val="0097295F"/>
    <w:rsid w:val="0097737C"/>
    <w:rsid w:val="009A5412"/>
    <w:rsid w:val="009B1275"/>
    <w:rsid w:val="009B35CC"/>
    <w:rsid w:val="009C43B9"/>
    <w:rsid w:val="009C45F2"/>
    <w:rsid w:val="009C5637"/>
    <w:rsid w:val="009C6F2D"/>
    <w:rsid w:val="009D003F"/>
    <w:rsid w:val="009E18CC"/>
    <w:rsid w:val="009E250E"/>
    <w:rsid w:val="009E3E5B"/>
    <w:rsid w:val="00A00C0D"/>
    <w:rsid w:val="00A010FB"/>
    <w:rsid w:val="00A07140"/>
    <w:rsid w:val="00A16EDB"/>
    <w:rsid w:val="00A233B4"/>
    <w:rsid w:val="00A40803"/>
    <w:rsid w:val="00A478FC"/>
    <w:rsid w:val="00A667A5"/>
    <w:rsid w:val="00A748F9"/>
    <w:rsid w:val="00A8103B"/>
    <w:rsid w:val="00AB0002"/>
    <w:rsid w:val="00AB211C"/>
    <w:rsid w:val="00AB2924"/>
    <w:rsid w:val="00AF7D4B"/>
    <w:rsid w:val="00B02EBA"/>
    <w:rsid w:val="00B149A3"/>
    <w:rsid w:val="00B2755E"/>
    <w:rsid w:val="00B32CFE"/>
    <w:rsid w:val="00B4155F"/>
    <w:rsid w:val="00B447C1"/>
    <w:rsid w:val="00B506A3"/>
    <w:rsid w:val="00B51B12"/>
    <w:rsid w:val="00B5511B"/>
    <w:rsid w:val="00B56D8F"/>
    <w:rsid w:val="00B64AD7"/>
    <w:rsid w:val="00B6573D"/>
    <w:rsid w:val="00B72A3D"/>
    <w:rsid w:val="00BA7F96"/>
    <w:rsid w:val="00BD0363"/>
    <w:rsid w:val="00BD5F27"/>
    <w:rsid w:val="00C1746A"/>
    <w:rsid w:val="00C20C48"/>
    <w:rsid w:val="00C466A7"/>
    <w:rsid w:val="00C50025"/>
    <w:rsid w:val="00C71138"/>
    <w:rsid w:val="00C71D07"/>
    <w:rsid w:val="00C835F9"/>
    <w:rsid w:val="00C92066"/>
    <w:rsid w:val="00C9365E"/>
    <w:rsid w:val="00CC26AE"/>
    <w:rsid w:val="00CE0366"/>
    <w:rsid w:val="00CE768A"/>
    <w:rsid w:val="00CF4525"/>
    <w:rsid w:val="00D426C0"/>
    <w:rsid w:val="00D6654E"/>
    <w:rsid w:val="00D720B0"/>
    <w:rsid w:val="00D72C0D"/>
    <w:rsid w:val="00D7771E"/>
    <w:rsid w:val="00D939E2"/>
    <w:rsid w:val="00DB035D"/>
    <w:rsid w:val="00DD5395"/>
    <w:rsid w:val="00DE285B"/>
    <w:rsid w:val="00E00D91"/>
    <w:rsid w:val="00E2365F"/>
    <w:rsid w:val="00E2511D"/>
    <w:rsid w:val="00E323B6"/>
    <w:rsid w:val="00E4244D"/>
    <w:rsid w:val="00E43E27"/>
    <w:rsid w:val="00E667B3"/>
    <w:rsid w:val="00E82EA3"/>
    <w:rsid w:val="00EA1F08"/>
    <w:rsid w:val="00EA64DF"/>
    <w:rsid w:val="00EF10DE"/>
    <w:rsid w:val="00EF2B88"/>
    <w:rsid w:val="00F01B3C"/>
    <w:rsid w:val="00F03178"/>
    <w:rsid w:val="00F446D4"/>
    <w:rsid w:val="00F622BF"/>
    <w:rsid w:val="00F6646A"/>
    <w:rsid w:val="00F702E9"/>
    <w:rsid w:val="00F7072E"/>
    <w:rsid w:val="00FA0DEE"/>
    <w:rsid w:val="00FA6B9B"/>
    <w:rsid w:val="00FB1776"/>
    <w:rsid w:val="00FB6B8A"/>
    <w:rsid w:val="00FC454E"/>
    <w:rsid w:val="00FE1311"/>
    <w:rsid w:val="00FF380E"/>
    <w:rsid w:val="00FF55A8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C13051"/>
  <w15:chartTrackingRefBased/>
  <w15:docId w15:val="{5B8C6606-4DAA-47F7-8A62-7AA5EF18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B12"/>
    <w:pPr>
      <w:spacing w:before="240" w:after="240" w:line="360" w:lineRule="auto"/>
    </w:pPr>
  </w:style>
  <w:style w:type="paragraph" w:styleId="Rubrik1">
    <w:name w:val="heading 1"/>
    <w:aliases w:val="Dokumenttitel (Rubrik 1)"/>
    <w:basedOn w:val="Normal"/>
    <w:next w:val="Normal"/>
    <w:link w:val="Rubrik1Char"/>
    <w:autoRedefine/>
    <w:uiPriority w:val="9"/>
    <w:rsid w:val="000E39F6"/>
    <w:pPr>
      <w:keepNext/>
      <w:keepLines/>
      <w:spacing w:before="480" w:after="440" w:line="240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48"/>
      <w:szCs w:val="40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731505"/>
    <w:pPr>
      <w:keepNext/>
      <w:keepLines/>
      <w:spacing w:before="360" w:after="80" w:line="276" w:lineRule="auto"/>
      <w:contextualSpacing/>
      <w:outlineLvl w:val="1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731505"/>
    <w:pPr>
      <w:keepNext/>
      <w:keepLines/>
      <w:spacing w:before="320" w:after="80" w:line="276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 w:val="32"/>
      <w:szCs w:val="28"/>
    </w:rPr>
  </w:style>
  <w:style w:type="paragraph" w:styleId="Rubrik4">
    <w:name w:val="heading 4"/>
    <w:basedOn w:val="Normal"/>
    <w:next w:val="Normal"/>
    <w:link w:val="Rubrik4Char"/>
    <w:autoRedefine/>
    <w:uiPriority w:val="9"/>
    <w:unhideWhenUsed/>
    <w:qFormat/>
    <w:rsid w:val="0054476E"/>
    <w:pPr>
      <w:keepNext/>
      <w:keepLines/>
      <w:spacing w:after="40" w:line="276" w:lineRule="auto"/>
      <w:outlineLvl w:val="3"/>
    </w:pPr>
    <w:rPr>
      <w:rFonts w:ascii="Open Sans SemiBold" w:eastAsiaTheme="majorEastAsia" w:hAnsi="Open Sans SemiBold" w:cstheme="majorBidi"/>
      <w:iCs/>
      <w:color w:val="000000" w:themeColor="text1"/>
      <w:sz w:val="28"/>
    </w:rPr>
  </w:style>
  <w:style w:type="paragraph" w:styleId="Rubrik5">
    <w:name w:val="heading 5"/>
    <w:basedOn w:val="Normal"/>
    <w:next w:val="Normal"/>
    <w:link w:val="Rubrik5Char"/>
    <w:autoRedefine/>
    <w:uiPriority w:val="9"/>
    <w:unhideWhenUsed/>
    <w:qFormat/>
    <w:rsid w:val="000B0B53"/>
    <w:pPr>
      <w:keepNext/>
      <w:keepLines/>
      <w:spacing w:after="40" w:line="276" w:lineRule="auto"/>
      <w:outlineLvl w:val="4"/>
    </w:pPr>
    <w:rPr>
      <w:rFonts w:ascii="Open Sans SemiBold" w:eastAsiaTheme="majorEastAsia" w:hAnsi="Open Sans SemiBold" w:cstheme="majorBidi"/>
      <w:color w:val="000000" w:themeColor="text1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rsid w:val="00663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3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3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3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Dokumenttitel (Rubrik 1) Char"/>
    <w:basedOn w:val="Standardstycketeckensnitt"/>
    <w:link w:val="Rubrik1"/>
    <w:uiPriority w:val="9"/>
    <w:rsid w:val="000E39F6"/>
    <w:rPr>
      <w:rFonts w:asciiTheme="majorHAnsi" w:eastAsiaTheme="majorEastAsia" w:hAnsiTheme="majorHAnsi" w:cstheme="majorBidi"/>
      <w:b/>
      <w:color w:val="000000" w:themeColor="text1"/>
      <w:sz w:val="48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73150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731505"/>
    <w:rPr>
      <w:rFonts w:asciiTheme="majorHAnsi" w:eastAsiaTheme="majorEastAsia" w:hAnsiTheme="majorHAnsi" w:cstheme="majorBidi"/>
      <w:b/>
      <w:color w:val="000000" w:themeColor="text1"/>
      <w:sz w:val="32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54476E"/>
    <w:rPr>
      <w:rFonts w:ascii="Open Sans SemiBold" w:eastAsiaTheme="majorEastAsia" w:hAnsi="Open Sans SemiBold" w:cstheme="majorBidi"/>
      <w:iCs/>
      <w:color w:val="000000" w:themeColor="text1"/>
      <w:sz w:val="28"/>
    </w:rPr>
  </w:style>
  <w:style w:type="character" w:customStyle="1" w:styleId="Rubrik5Char">
    <w:name w:val="Rubrik 5 Char"/>
    <w:basedOn w:val="Standardstycketeckensnitt"/>
    <w:link w:val="Rubrik5"/>
    <w:uiPriority w:val="9"/>
    <w:rsid w:val="000B0B53"/>
    <w:rPr>
      <w:rFonts w:ascii="Open Sans SemiBold" w:eastAsiaTheme="majorEastAsia" w:hAnsi="Open Sans SemiBold" w:cstheme="majorBidi"/>
      <w:color w:val="000000" w:themeColor="text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38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38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38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38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rsid w:val="00663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3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rsid w:val="00663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3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rsid w:val="00663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38F6"/>
    <w:rPr>
      <w:i/>
      <w:iCs/>
      <w:color w:val="404040" w:themeColor="text1" w:themeTint="BF"/>
    </w:rPr>
  </w:style>
  <w:style w:type="paragraph" w:styleId="Liststycke">
    <w:name w:val="List Paragraph"/>
    <w:basedOn w:val="Normal"/>
    <w:autoRedefine/>
    <w:uiPriority w:val="34"/>
    <w:qFormat/>
    <w:rsid w:val="00A748F9"/>
    <w:pPr>
      <w:numPr>
        <w:numId w:val="4"/>
      </w:numPr>
      <w:ind w:left="714" w:hanging="357"/>
      <w:contextualSpacing/>
    </w:pPr>
  </w:style>
  <w:style w:type="character" w:styleId="Starkbetoning">
    <w:name w:val="Intense Emphasis"/>
    <w:basedOn w:val="Standardstycketeckensnitt"/>
    <w:uiPriority w:val="21"/>
    <w:rsid w:val="006638F6"/>
    <w:rPr>
      <w:i/>
      <w:iCs/>
      <w:color w:val="164C2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6638F6"/>
    <w:pPr>
      <w:pBdr>
        <w:top w:val="single" w:sz="4" w:space="10" w:color="164C26" w:themeColor="accent1" w:themeShade="BF"/>
        <w:bottom w:val="single" w:sz="4" w:space="10" w:color="164C26" w:themeColor="accent1" w:themeShade="BF"/>
      </w:pBdr>
      <w:spacing w:before="360" w:after="360"/>
      <w:ind w:left="864" w:right="864"/>
      <w:jc w:val="center"/>
    </w:pPr>
    <w:rPr>
      <w:i/>
      <w:iCs/>
      <w:color w:val="164C2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38F6"/>
    <w:rPr>
      <w:i/>
      <w:iCs/>
      <w:color w:val="164C26" w:themeColor="accent1" w:themeShade="BF"/>
    </w:rPr>
  </w:style>
  <w:style w:type="character" w:styleId="Starkreferens">
    <w:name w:val="Intense Reference"/>
    <w:basedOn w:val="Standardstycketeckensnitt"/>
    <w:uiPriority w:val="32"/>
    <w:rsid w:val="006638F6"/>
    <w:rPr>
      <w:b/>
      <w:bCs/>
      <w:smallCaps/>
      <w:color w:val="164C26" w:themeColor="accent1" w:themeShade="BF"/>
      <w:spacing w:val="5"/>
    </w:rPr>
  </w:style>
  <w:style w:type="table" w:styleId="Rutntstabell5mrkdekorfrg1">
    <w:name w:val="Grid Table 5 Dark Accent 1"/>
    <w:basedOn w:val="Normaltabell"/>
    <w:uiPriority w:val="50"/>
    <w:rsid w:val="00447A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D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66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66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66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6633" w:themeFill="accent1"/>
      </w:tcPr>
    </w:tblStylePr>
    <w:tblStylePr w:type="band1Vert">
      <w:tblPr/>
      <w:tcPr>
        <w:shd w:val="clear" w:color="auto" w:fill="8ADCA1" w:themeFill="accent1" w:themeFillTint="66"/>
      </w:tcPr>
    </w:tblStylePr>
    <w:tblStylePr w:type="band1Horz">
      <w:tblPr/>
      <w:tcPr>
        <w:shd w:val="clear" w:color="auto" w:fill="8ADCA1" w:themeFill="accent1" w:themeFillTint="66"/>
      </w:tcPr>
    </w:tblStylePr>
  </w:style>
  <w:style w:type="paragraph" w:styleId="Sidhuvud">
    <w:name w:val="header"/>
    <w:basedOn w:val="Normal"/>
    <w:link w:val="SidhuvudChar"/>
    <w:uiPriority w:val="99"/>
    <w:unhideWhenUsed/>
    <w:rsid w:val="00E2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2511D"/>
  </w:style>
  <w:style w:type="paragraph" w:styleId="Sidfot">
    <w:name w:val="footer"/>
    <w:basedOn w:val="Normal"/>
    <w:link w:val="SidfotChar"/>
    <w:uiPriority w:val="99"/>
    <w:unhideWhenUsed/>
    <w:rsid w:val="00E2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2511D"/>
  </w:style>
  <w:style w:type="paragraph" w:styleId="Ingetavstnd">
    <w:name w:val="No Spacing"/>
    <w:link w:val="IngetavstndChar"/>
    <w:uiPriority w:val="1"/>
    <w:qFormat/>
    <w:rsid w:val="0054476E"/>
    <w:pPr>
      <w:spacing w:after="0" w:line="240" w:lineRule="auto"/>
    </w:pPr>
  </w:style>
  <w:style w:type="table" w:customStyle="1" w:styleId="RKtabellenkel">
    <w:name w:val="RK tabell enkel"/>
    <w:basedOn w:val="Normaltabell"/>
    <w:uiPriority w:val="99"/>
    <w:rsid w:val="0092386B"/>
    <w:pPr>
      <w:spacing w:after="0" w:line="300" w:lineRule="auto"/>
      <w:contextualSpacing/>
    </w:pPr>
    <w:rPr>
      <w:rFonts w:ascii="Open Sans" w:hAnsi="Open Sans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ADADA" w:themeFill="background2" w:themeFillShade="E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2Horz">
      <w:tblPr/>
      <w:tcPr>
        <w:shd w:val="clear" w:color="auto" w:fill="F2F2F2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A478FC"/>
    <w:rPr>
      <w:color w:val="808080"/>
    </w:rPr>
  </w:style>
  <w:style w:type="paragraph" w:customStyle="1" w:styleId="Underrubrikdokumenttitel">
    <w:name w:val="Underrubrik dokumenttitel"/>
    <w:basedOn w:val="Rubrik2"/>
    <w:link w:val="UnderrubrikdokumenttitelChar"/>
    <w:autoRedefine/>
    <w:rsid w:val="00B149A3"/>
    <w:pPr>
      <w:pBdr>
        <w:bottom w:val="single" w:sz="4" w:space="1" w:color="auto"/>
      </w:pBdr>
      <w:spacing w:line="360" w:lineRule="auto"/>
      <w:contextualSpacing w:val="0"/>
    </w:pPr>
    <w:rPr>
      <w:rFonts w:ascii="Open Sans" w:hAnsi="Open Sans"/>
      <w:b w:val="0"/>
    </w:rPr>
  </w:style>
  <w:style w:type="character" w:customStyle="1" w:styleId="UnderrubrikdokumenttitelChar">
    <w:name w:val="Underrubrik dokumenttitel Char"/>
    <w:basedOn w:val="Rubrik2Char"/>
    <w:link w:val="Underrubrikdokumenttitel"/>
    <w:rsid w:val="00B149A3"/>
    <w:rPr>
      <w:rFonts w:ascii="Open Sans" w:eastAsiaTheme="majorEastAsia" w:hAnsi="Open Sans" w:cstheme="majorBidi"/>
      <w:b w:val="0"/>
      <w:color w:val="000000" w:themeColor="text1"/>
      <w:sz w:val="36"/>
      <w:szCs w:val="32"/>
    </w:rPr>
  </w:style>
  <w:style w:type="paragraph" w:styleId="Innehllsfrteckningsrubrik">
    <w:name w:val="TOC Heading"/>
    <w:aliases w:val="Innehållsförteckning rubrik"/>
    <w:basedOn w:val="Rubrik2"/>
    <w:next w:val="Normal"/>
    <w:autoRedefine/>
    <w:uiPriority w:val="39"/>
    <w:unhideWhenUsed/>
    <w:rsid w:val="00B447C1"/>
    <w:pPr>
      <w:spacing w:before="240" w:after="0" w:line="259" w:lineRule="auto"/>
    </w:pPr>
    <w:rPr>
      <w:kern w:val="0"/>
      <w:szCs w:val="36"/>
      <w:lang w:val="en-US"/>
      <w14:ligatures w14:val="none"/>
    </w:rPr>
  </w:style>
  <w:style w:type="paragraph" w:styleId="Innehll1">
    <w:name w:val="toc 1"/>
    <w:basedOn w:val="Normal"/>
    <w:next w:val="Normal"/>
    <w:autoRedefine/>
    <w:uiPriority w:val="39"/>
    <w:unhideWhenUsed/>
    <w:rsid w:val="00B447C1"/>
    <w:pPr>
      <w:spacing w:after="100"/>
    </w:pPr>
    <w:rPr>
      <w:rFonts w:ascii="Open Sans" w:hAnsi="Open Sans"/>
      <w:b/>
    </w:rPr>
  </w:style>
  <w:style w:type="paragraph" w:styleId="Innehll2">
    <w:name w:val="toc 2"/>
    <w:basedOn w:val="Normal"/>
    <w:next w:val="Normal"/>
    <w:autoRedefine/>
    <w:uiPriority w:val="39"/>
    <w:unhideWhenUsed/>
    <w:rsid w:val="00B447C1"/>
    <w:pPr>
      <w:spacing w:after="100"/>
      <w:ind w:left="240"/>
    </w:pPr>
    <w:rPr>
      <w:rFonts w:ascii="Open Sans" w:hAnsi="Open Sans"/>
      <w:sz w:val="22"/>
    </w:rPr>
  </w:style>
  <w:style w:type="paragraph" w:styleId="Innehll3">
    <w:name w:val="toc 3"/>
    <w:basedOn w:val="Normal"/>
    <w:next w:val="Normal"/>
    <w:autoRedefine/>
    <w:uiPriority w:val="39"/>
    <w:unhideWhenUsed/>
    <w:rsid w:val="00B447C1"/>
    <w:pPr>
      <w:spacing w:after="100"/>
      <w:ind w:left="480"/>
    </w:pPr>
    <w:rPr>
      <w:rFonts w:ascii="Open Sans" w:hAnsi="Open Sans"/>
      <w:sz w:val="22"/>
    </w:rPr>
  </w:style>
  <w:style w:type="character" w:styleId="Hyperlnk">
    <w:name w:val="Hyperlink"/>
    <w:basedOn w:val="Standardstycketeckensnitt"/>
    <w:uiPriority w:val="99"/>
    <w:unhideWhenUsed/>
    <w:rsid w:val="00DE285B"/>
    <w:rPr>
      <w:color w:val="007BB9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unhideWhenUsed/>
    <w:rsid w:val="00B447C1"/>
    <w:pPr>
      <w:spacing w:after="100"/>
      <w:ind w:left="720"/>
    </w:pPr>
    <w:rPr>
      <w:rFonts w:ascii="Open Sans" w:hAnsi="Open Sans"/>
      <w:sz w:val="22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B447C1"/>
    <w:pPr>
      <w:spacing w:after="100"/>
      <w:ind w:left="960"/>
    </w:pPr>
    <w:rPr>
      <w:rFonts w:ascii="Open Sans" w:hAnsi="Open Sans"/>
      <w:sz w:val="22"/>
    </w:rPr>
  </w:style>
  <w:style w:type="table" w:styleId="Rutntstabell7frgstark">
    <w:name w:val="Grid Table 7 Colorful"/>
    <w:basedOn w:val="Normaltabell"/>
    <w:uiPriority w:val="52"/>
    <w:rsid w:val="00635E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35E0B"/>
    <w:pPr>
      <w:spacing w:after="0" w:line="240" w:lineRule="auto"/>
    </w:pPr>
    <w:rPr>
      <w:color w:val="A12415" w:themeColor="accent5" w:themeShade="BF"/>
    </w:rPr>
    <w:tblPr>
      <w:tblStyleRowBandSize w:val="1"/>
      <w:tblStyleColBandSize w:val="1"/>
      <w:tblBorders>
        <w:top w:val="single" w:sz="4" w:space="0" w:color="EC7F72" w:themeColor="accent5" w:themeTint="99"/>
        <w:left w:val="single" w:sz="4" w:space="0" w:color="EC7F72" w:themeColor="accent5" w:themeTint="99"/>
        <w:bottom w:val="single" w:sz="4" w:space="0" w:color="EC7F72" w:themeColor="accent5" w:themeTint="99"/>
        <w:right w:val="single" w:sz="4" w:space="0" w:color="EC7F72" w:themeColor="accent5" w:themeTint="99"/>
        <w:insideH w:val="single" w:sz="4" w:space="0" w:color="EC7F72" w:themeColor="accent5" w:themeTint="99"/>
        <w:insideV w:val="single" w:sz="4" w:space="0" w:color="EC7F7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4D0" w:themeFill="accent5" w:themeFillTint="33"/>
      </w:tcPr>
    </w:tblStylePr>
    <w:tblStylePr w:type="band1Horz">
      <w:tblPr/>
      <w:tcPr>
        <w:shd w:val="clear" w:color="auto" w:fill="F8D4D0" w:themeFill="accent5" w:themeFillTint="33"/>
      </w:tcPr>
    </w:tblStylePr>
    <w:tblStylePr w:type="neCell">
      <w:tblPr/>
      <w:tcPr>
        <w:tcBorders>
          <w:bottom w:val="single" w:sz="4" w:space="0" w:color="EC7F72" w:themeColor="accent5" w:themeTint="99"/>
        </w:tcBorders>
      </w:tcPr>
    </w:tblStylePr>
    <w:tblStylePr w:type="nwCell">
      <w:tblPr/>
      <w:tcPr>
        <w:tcBorders>
          <w:bottom w:val="single" w:sz="4" w:space="0" w:color="EC7F72" w:themeColor="accent5" w:themeTint="99"/>
        </w:tcBorders>
      </w:tcPr>
    </w:tblStylePr>
    <w:tblStylePr w:type="seCell">
      <w:tblPr/>
      <w:tcPr>
        <w:tcBorders>
          <w:top w:val="single" w:sz="4" w:space="0" w:color="EC7F72" w:themeColor="accent5" w:themeTint="99"/>
        </w:tcBorders>
      </w:tcPr>
    </w:tblStylePr>
    <w:tblStylePr w:type="swCell">
      <w:tblPr/>
      <w:tcPr>
        <w:tcBorders>
          <w:top w:val="single" w:sz="4" w:space="0" w:color="EC7F72" w:themeColor="accent5" w:themeTint="99"/>
        </w:tcBorders>
      </w:tcPr>
    </w:tblStylePr>
  </w:style>
  <w:style w:type="character" w:customStyle="1" w:styleId="IngetavstndChar">
    <w:name w:val="Inget avstånd Char"/>
    <w:basedOn w:val="Standardstycketeckensnitt"/>
    <w:link w:val="Ingetavstnd"/>
    <w:uiPriority w:val="1"/>
    <w:rsid w:val="00FA0DEE"/>
  </w:style>
  <w:style w:type="table" w:customStyle="1" w:styleId="RKtabellgrn">
    <w:name w:val="RK tabell grön"/>
    <w:basedOn w:val="RKtabellenkel"/>
    <w:uiPriority w:val="99"/>
    <w:rsid w:val="00BA7F96"/>
    <w:pPr>
      <w:spacing w:line="240" w:lineRule="auto"/>
    </w:pPr>
    <w:tblPr>
      <w:tblStyleColBandSize w:val="1"/>
    </w:tblPr>
    <w:tcPr>
      <w:shd w:val="clear" w:color="auto" w:fill="auto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1E6633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2Horz">
      <w:tblPr/>
      <w:tcPr>
        <w:shd w:val="clear" w:color="auto" w:fill="C4EDD0" w:themeFill="accent1" w:themeFillTint="33"/>
      </w:tcPr>
    </w:tblStylePr>
  </w:style>
  <w:style w:type="table" w:styleId="Rutntstabell5mrkdekorfrg6">
    <w:name w:val="Grid Table 5 Dark Accent 6"/>
    <w:basedOn w:val="Normaltabell"/>
    <w:uiPriority w:val="50"/>
    <w:rsid w:val="008A33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2FFF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F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F76" w:themeFill="accent6"/>
      </w:tcPr>
    </w:tblStylePr>
    <w:tblStylePr w:type="band1Vert">
      <w:tblPr/>
      <w:tcPr>
        <w:shd w:val="clear" w:color="auto" w:fill="65FFF3" w:themeFill="accent6" w:themeFillTint="66"/>
      </w:tcPr>
    </w:tblStylePr>
    <w:tblStylePr w:type="band1Horz">
      <w:tblPr/>
      <w:tcPr>
        <w:shd w:val="clear" w:color="auto" w:fill="65FFF3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8A33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Ktabellgrnkolumn">
    <w:name w:val="RK tabell grön kolumn"/>
    <w:basedOn w:val="RKtabellgrn"/>
    <w:uiPriority w:val="99"/>
    <w:rsid w:val="008A33A0"/>
    <w:tblPr/>
    <w:tcPr>
      <w:shd w:val="clear" w:color="auto" w:fill="auto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1E6633" w:themeFill="accent1"/>
      </w:tcPr>
    </w:tblStylePr>
    <w:tblStylePr w:type="lastRow">
      <w:rPr>
        <w:b/>
      </w:rPr>
    </w:tblStylePr>
    <w:tblStylePr w:type="firstCol">
      <w:rPr>
        <w:b/>
        <w:color w:val="FFFFFF" w:themeColor="background1"/>
      </w:rPr>
      <w:tblPr/>
      <w:tcPr>
        <w:shd w:val="clear" w:color="auto" w:fill="1E6633" w:themeFill="accent1"/>
      </w:tcPr>
    </w:tblStylePr>
    <w:tblStylePr w:type="lastCol">
      <w:rPr>
        <w:b/>
      </w:rPr>
    </w:tblStylePr>
    <w:tblStylePr w:type="band2Horz">
      <w:tblPr/>
      <w:tcPr>
        <w:shd w:val="clear" w:color="auto" w:fill="C4EDD0" w:themeFill="accent1" w:themeFillTint="33"/>
      </w:tcPr>
    </w:tblStylePr>
  </w:style>
  <w:style w:type="table" w:customStyle="1" w:styleId="RKtabellgrkolumn">
    <w:name w:val="RK tabell grå kolumn"/>
    <w:basedOn w:val="RKtabellenkel"/>
    <w:uiPriority w:val="99"/>
    <w:rsid w:val="008A33A0"/>
    <w:pPr>
      <w:spacing w:line="240" w:lineRule="auto"/>
    </w:pPr>
    <w:tblPr/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ADADA" w:themeFill="background2" w:themeFillShade="E6"/>
      </w:tcPr>
    </w:tblStylePr>
    <w:tblStylePr w:type="lastRow">
      <w:rPr>
        <w:b/>
      </w:rPr>
    </w:tblStylePr>
    <w:tblStylePr w:type="firstCol">
      <w:rPr>
        <w:b/>
      </w:rPr>
      <w:tblPr/>
      <w:tcPr>
        <w:shd w:val="clear" w:color="auto" w:fill="DADADA" w:themeFill="background2" w:themeFillShade="E6"/>
      </w:tcPr>
    </w:tblStylePr>
    <w:tblStylePr w:type="lastCol">
      <w:rPr>
        <w:b/>
      </w:rPr>
    </w:tblStylePr>
    <w:tblStylePr w:type="band2Horz">
      <w:tblPr/>
      <w:tcPr>
        <w:shd w:val="clear" w:color="auto" w:fill="F2F2F2" w:themeFill="background2"/>
      </w:tc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812A2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12A2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12A2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12A2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12A2E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12A2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12A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ta\Appl\LtK_Office_Mallar\Gemensamma%20mallar\1%20Dok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041567F2BD44A883CF7439FDAD9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ED9D9-0625-4831-A3BA-C75D4034B04F}"/>
      </w:docPartPr>
      <w:docPartBody>
        <w:p w:rsidR="00EB28BE" w:rsidRDefault="00EB28BE">
          <w:pPr>
            <w:pStyle w:val="0B041567F2BD44A883CF7439FDAD904A"/>
          </w:pPr>
          <w:r w:rsidRPr="00453DEE">
            <w:rPr>
              <w:rStyle w:val="Platshllartext"/>
              <w:rFonts w:asciiTheme="majorHAnsi" w:hAnsiTheme="majorHAnsi" w:cstheme="majorHAnsi"/>
              <w:color w:val="595959" w:themeColor="text1" w:themeTint="A6"/>
              <w:sz w:val="20"/>
              <w:szCs w:val="20"/>
            </w:rPr>
            <w:t>[Publiceringsdatum]</w:t>
          </w:r>
        </w:p>
      </w:docPartBody>
    </w:docPart>
    <w:docPart>
      <w:docPartPr>
        <w:name w:val="990CF96AD58E476EB77F2E9BF91453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3C6D86-D624-402E-B15A-170149D17299}"/>
      </w:docPartPr>
      <w:docPartBody>
        <w:p w:rsidR="00EB28BE" w:rsidRDefault="00EB28BE">
          <w:pPr>
            <w:pStyle w:val="990CF96AD58E476EB77F2E9BF9145364"/>
          </w:pPr>
          <w:r w:rsidRPr="00453DEE">
            <w:rPr>
              <w:rStyle w:val="Platshllartext"/>
              <w:rFonts w:asciiTheme="majorHAnsi" w:hAnsiTheme="majorHAnsi" w:cstheme="majorHAnsi"/>
              <w:color w:val="595959" w:themeColor="text1" w:themeTint="A6"/>
              <w:sz w:val="20"/>
            </w:rPr>
            <w:t>[Författarens namn]</w:t>
          </w:r>
        </w:p>
      </w:docPartBody>
    </w:docPart>
    <w:docPart>
      <w:docPartPr>
        <w:name w:val="99B85ED205404BFBAB4307A41DB8E2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43F18-D1BA-4AC9-9C7A-D81A42B686D6}"/>
      </w:docPartPr>
      <w:docPartBody>
        <w:p w:rsidR="00EB28BE" w:rsidRDefault="00EB28BE">
          <w:pPr>
            <w:pStyle w:val="99B85ED205404BFBAB4307A41DB8E299"/>
          </w:pPr>
          <w:r w:rsidRPr="008567A3">
            <w:rPr>
              <w:rStyle w:val="Platshllartext"/>
              <w:color w:val="595959" w:themeColor="text1" w:themeTint="A6"/>
            </w:rPr>
            <w:t>[</w:t>
          </w:r>
          <w:r>
            <w:rPr>
              <w:rStyle w:val="Platshllartext"/>
              <w:color w:val="595959" w:themeColor="text1" w:themeTint="A6"/>
            </w:rPr>
            <w:t>Titel</w:t>
          </w:r>
          <w:r w:rsidRPr="008567A3">
            <w:rPr>
              <w:rStyle w:val="Platshllartext"/>
              <w:color w:val="595959" w:themeColor="text1" w:themeTint="A6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 SemiBold">
    <w:panose1 w:val="00000000000000000000"/>
    <w:charset w:val="00"/>
    <w:family w:val="auto"/>
    <w:pitch w:val="variable"/>
    <w:sig w:usb0="E00002F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BE"/>
    <w:rsid w:val="00EB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B041567F2BD44A883CF7439FDAD904A">
    <w:name w:val="0B041567F2BD44A883CF7439FDAD904A"/>
  </w:style>
  <w:style w:type="paragraph" w:customStyle="1" w:styleId="990CF96AD58E476EB77F2E9BF9145364">
    <w:name w:val="990CF96AD58E476EB77F2E9BF9145364"/>
  </w:style>
  <w:style w:type="paragraph" w:customStyle="1" w:styleId="99B85ED205404BFBAB4307A41DB8E299">
    <w:name w:val="99B85ED205404BFBAB4307A41DB8E299"/>
  </w:style>
  <w:style w:type="paragraph" w:customStyle="1" w:styleId="AF75836FAA28494FB9F37A15A26A7F26">
    <w:name w:val="AF75836FAA28494FB9F37A15A26A7F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gion Kronoberg">
      <a:dk1>
        <a:srgbClr val="000000"/>
      </a:dk1>
      <a:lt1>
        <a:srgbClr val="FFFFFF"/>
      </a:lt1>
      <a:dk2>
        <a:srgbClr val="001328"/>
      </a:dk2>
      <a:lt2>
        <a:srgbClr val="F2F2F2"/>
      </a:lt2>
      <a:accent1>
        <a:srgbClr val="1E6633"/>
      </a:accent1>
      <a:accent2>
        <a:srgbClr val="E13288"/>
      </a:accent2>
      <a:accent3>
        <a:srgbClr val="FFD300"/>
      </a:accent3>
      <a:accent4>
        <a:srgbClr val="007BB9"/>
      </a:accent4>
      <a:accent5>
        <a:srgbClr val="D8311D"/>
      </a:accent5>
      <a:accent6>
        <a:srgbClr val="007F76"/>
      </a:accent6>
      <a:hlink>
        <a:srgbClr val="007BB9"/>
      </a:hlink>
      <a:folHlink>
        <a:srgbClr val="700545"/>
      </a:folHlink>
    </a:clrScheme>
    <a:fontScheme name="Region Kronoberg Fonts">
      <a:majorFont>
        <a:latin typeface="Open Sans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2026.xx.xx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357FDA-3CDE-4CFA-9297-80304F09C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Dokument</Template>
  <TotalTime>42</TotalTime>
  <Pages>2</Pages>
  <Words>119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 nylistade barn på BVC.</dc:title>
  <dc:subject/>
  <dc:creator>Noryd Anna PVR vc Skärvet</dc:creator>
  <cp:keywords/>
  <dc:description/>
  <cp:lastModifiedBy>Noryd Anna PRV vc Skärvet</cp:lastModifiedBy>
  <cp:revision>5</cp:revision>
  <cp:lastPrinted>2025-01-28T16:12:00Z</cp:lastPrinted>
  <dcterms:created xsi:type="dcterms:W3CDTF">2026-08-03T10:07:00Z</dcterms:created>
  <dcterms:modified xsi:type="dcterms:W3CDTF">2026-08-17T06:45:00Z</dcterms:modified>
</cp:coreProperties>
</file>