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B673" w14:textId="0C0185BE" w:rsidR="000E39F6" w:rsidRDefault="00F622BF" w:rsidP="008445F9">
      <w:pPr>
        <w:spacing w:before="0" w:after="0"/>
        <w:ind w:left="-709" w:right="-710"/>
        <w:rPr>
          <w:rFonts w:asciiTheme="majorHAnsi" w:hAnsiTheme="majorHAnsi" w:cstheme="majorHAnsi"/>
          <w:sz w:val="20"/>
        </w:rPr>
      </w:pPr>
      <w:bookmarkStart w:id="0" w:name="_Toc188970617"/>
      <w:r w:rsidRPr="00453DEE">
        <w:rPr>
          <w:rFonts w:asciiTheme="majorHAnsi" w:hAnsiTheme="majorHAnsi" w:cstheme="majorHAnsi"/>
          <w:noProof/>
          <w:sz w:val="20"/>
        </w:rPr>
        <w:drawing>
          <wp:inline distT="0" distB="0" distL="0" distR="0" wp14:anchorId="4A400FA3" wp14:editId="64673BFC">
            <wp:extent cx="850900" cy="1003300"/>
            <wp:effectExtent l="0" t="0" r="6350" b="6350"/>
            <wp:docPr id="132173510" name="Bildobjekt 1" descr="Region Kronoberg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3510" name="Bildobjekt 1" descr="Region Kronobergs logoty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72AFB" w14:textId="77777777" w:rsidR="008445F9" w:rsidRPr="00453DEE" w:rsidRDefault="008445F9" w:rsidP="008445F9">
      <w:pPr>
        <w:spacing w:before="0" w:after="0"/>
        <w:ind w:left="-709" w:right="-710"/>
        <w:rPr>
          <w:rFonts w:asciiTheme="majorHAnsi" w:hAnsiTheme="majorHAnsi" w:cstheme="majorHAnsi"/>
          <w:sz w:val="20"/>
        </w:rPr>
      </w:pPr>
    </w:p>
    <w:p w14:paraId="632C0A7B" w14:textId="58531ACC" w:rsidR="00FB6B8A" w:rsidRDefault="00000000" w:rsidP="0077102B">
      <w:pPr>
        <w:pStyle w:val="Rubrik1"/>
      </w:pPr>
      <w:sdt>
        <w:sdtPr>
          <w:rPr>
            <w:rStyle w:val="Rubrik1Char"/>
            <w:b/>
          </w:rPr>
          <w:alias w:val="Titel"/>
          <w:tag w:val="Titel"/>
          <w:id w:val="1226115753"/>
          <w:placeholder>
            <w:docPart w:val="9D8E1CB194B24CAB9E55D8C966D721F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772B87">
            <w:rPr>
              <w:rStyle w:val="Rubrik1Char"/>
              <w:b/>
            </w:rPr>
            <w:t>Beställningsformulär samverkansteam</w:t>
          </w:r>
        </w:sdtContent>
      </w:sdt>
      <w:r w:rsidR="000E39F6">
        <w:t xml:space="preserve"> </w:t>
      </w:r>
      <w:bookmarkEnd w:id="0"/>
    </w:p>
    <w:p w14:paraId="5EA9482F" w14:textId="20A76360" w:rsidR="00257F2A" w:rsidRPr="00257F2A" w:rsidRDefault="00257F2A" w:rsidP="00257F2A">
      <w:pPr>
        <w:pStyle w:val="Ingetavstnd"/>
      </w:pPr>
      <w:r>
        <w:t>Observera att alla frågor ska fyllas i!</w:t>
      </w:r>
    </w:p>
    <w:p w14:paraId="11D34C44" w14:textId="4A336C5B" w:rsidR="008445F9" w:rsidRDefault="008445F9" w:rsidP="008445F9">
      <w:pPr>
        <w:pStyle w:val="Rubrik2"/>
      </w:pPr>
      <w:r>
        <w:t>Nytt team</w:t>
      </w:r>
    </w:p>
    <w:p w14:paraId="4650AAC8" w14:textId="476763AA" w:rsidR="008445F9" w:rsidRDefault="008445F9" w:rsidP="008D1C50">
      <w:pPr>
        <w:jc w:val="both"/>
      </w:pPr>
      <w:r>
        <w:t xml:space="preserve">Ett nytt team skapas när det finns behov av en egen struktur för konversationer, filer och samarbete samt om samarbetet inte ryms inom ett befintligt team. </w:t>
      </w:r>
    </w:p>
    <w:p w14:paraId="6A65F6EB" w14:textId="3B1CD1F1" w:rsidR="00B702E1" w:rsidRPr="00B702E1" w:rsidRDefault="00B702E1" w:rsidP="008D1C50">
      <w:pPr>
        <w:jc w:val="both"/>
        <w:rPr>
          <w:b/>
          <w:bCs/>
        </w:rPr>
      </w:pPr>
      <w:r w:rsidRPr="00B702E1">
        <w:rPr>
          <w:b/>
          <w:bCs/>
        </w:rPr>
        <w:t>Önskat namn på samverkansteamet</w:t>
      </w:r>
    </w:p>
    <w:p w14:paraId="7445BD76" w14:textId="5BAED7F3" w:rsidR="00B702E1" w:rsidRDefault="00B702E1" w:rsidP="008D1C50">
      <w:pPr>
        <w:jc w:val="both"/>
      </w:pPr>
      <w:r>
        <w:t>Svar:</w:t>
      </w:r>
    </w:p>
    <w:p w14:paraId="7AF7FCFD" w14:textId="4E4561A3" w:rsidR="00B702E1" w:rsidRPr="00B702E1" w:rsidRDefault="00B702E1" w:rsidP="008D1C50">
      <w:pPr>
        <w:jc w:val="both"/>
        <w:rPr>
          <w:b/>
          <w:bCs/>
        </w:rPr>
      </w:pPr>
      <w:r w:rsidRPr="00B702E1">
        <w:rPr>
          <w:b/>
          <w:bCs/>
        </w:rPr>
        <w:t>Teamsägare (minst 2st)</w:t>
      </w:r>
    </w:p>
    <w:p w14:paraId="0E7E84A3" w14:textId="10C4C706" w:rsidR="00B702E1" w:rsidRDefault="00B702E1" w:rsidP="008D1C50">
      <w:pPr>
        <w:jc w:val="both"/>
      </w:pPr>
      <w:r>
        <w:t xml:space="preserve">Svar: </w:t>
      </w:r>
    </w:p>
    <w:p w14:paraId="39353A47" w14:textId="6D4F390D" w:rsidR="00801B67" w:rsidRPr="00801B67" w:rsidRDefault="008445F9" w:rsidP="00801B67">
      <w:pPr>
        <w:pStyle w:val="Rubrik3"/>
      </w:pPr>
      <w:r>
        <w:t>Samarbete</w:t>
      </w:r>
    </w:p>
    <w:p w14:paraId="46E6C1CD" w14:textId="1B57079F" w:rsidR="008445F9" w:rsidRDefault="008445F9" w:rsidP="00257F2A">
      <w:r>
        <w:t>Vilka avdelningar önskar du att samarbeta med i teamet?</w:t>
      </w:r>
    </w:p>
    <w:p w14:paraId="091E0D21" w14:textId="1454E0F3" w:rsidR="008445F9" w:rsidRDefault="008445F9" w:rsidP="00257F2A">
      <w:r>
        <w:t>Svar:</w:t>
      </w:r>
    </w:p>
    <w:p w14:paraId="2B9AED12" w14:textId="071D4649" w:rsidR="0073296B" w:rsidRDefault="008445F9" w:rsidP="00257F2A">
      <w:r>
        <w:t>Kommer samverkansteamet att ersätta en befintlig delad mapp?</w:t>
      </w:r>
    </w:p>
    <w:p w14:paraId="15DB3DBA" w14:textId="77777777" w:rsidR="008445F9" w:rsidRDefault="00000000" w:rsidP="00257F2A">
      <w:sdt>
        <w:sdtPr>
          <w:id w:val="-41178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F9">
            <w:rPr>
              <w:rFonts w:ascii="MS Gothic" w:eastAsia="MS Gothic" w:hAnsi="MS Gothic" w:hint="eastAsia"/>
            </w:rPr>
            <w:t>☐</w:t>
          </w:r>
        </w:sdtContent>
      </w:sdt>
      <w:r w:rsidR="008445F9">
        <w:t xml:space="preserve"> Ja</w:t>
      </w:r>
    </w:p>
    <w:p w14:paraId="4C4139F0" w14:textId="37FD921D" w:rsidR="008445F9" w:rsidRDefault="00000000" w:rsidP="00257F2A">
      <w:sdt>
        <w:sdtPr>
          <w:id w:val="1167443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5F9">
            <w:rPr>
              <w:rFonts w:ascii="MS Gothic" w:eastAsia="MS Gothic" w:hAnsi="MS Gothic" w:hint="eastAsia"/>
            </w:rPr>
            <w:t>☐</w:t>
          </w:r>
        </w:sdtContent>
      </w:sdt>
      <w:r w:rsidR="008445F9">
        <w:t xml:space="preserve"> Nej</w:t>
      </w:r>
    </w:p>
    <w:p w14:paraId="1A1A0E33" w14:textId="1DFA8BCE" w:rsidR="008445F9" w:rsidRDefault="008445F9" w:rsidP="00257F2A">
      <w:r>
        <w:lastRenderedPageBreak/>
        <w:t xml:space="preserve">Om </w:t>
      </w:r>
      <w:r w:rsidR="008D1C50">
        <w:t>svaret är ja, ange gärna sökvägen/namnet på den delade mappen.</w:t>
      </w:r>
    </w:p>
    <w:p w14:paraId="1FA60783" w14:textId="3AB07162" w:rsidR="008D1C50" w:rsidRDefault="008D1C50" w:rsidP="008D1C50">
      <w:pPr>
        <w:jc w:val="both"/>
      </w:pPr>
      <w:r>
        <w:t xml:space="preserve">Svar: </w:t>
      </w:r>
    </w:p>
    <w:p w14:paraId="22B9F35A" w14:textId="02EEC73A" w:rsidR="008D1C50" w:rsidRDefault="008D1C50" w:rsidP="008D1C50">
      <w:pPr>
        <w:jc w:val="both"/>
      </w:pPr>
      <w:r>
        <w:t>Vill du att vi hjälper dig att flytta över filer till ditt team?</w:t>
      </w:r>
    </w:p>
    <w:p w14:paraId="2FF04AD8" w14:textId="45E1A4ED" w:rsidR="008D1C50" w:rsidRDefault="00000000" w:rsidP="008D1C50">
      <w:pPr>
        <w:jc w:val="both"/>
      </w:pPr>
      <w:sdt>
        <w:sdtPr>
          <w:id w:val="19843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Ja</w:t>
      </w:r>
    </w:p>
    <w:p w14:paraId="73BC4A22" w14:textId="2B8ED9E4" w:rsidR="008D1C50" w:rsidRDefault="00000000" w:rsidP="008D1C50">
      <w:pPr>
        <w:jc w:val="both"/>
      </w:pPr>
      <w:sdt>
        <w:sdtPr>
          <w:id w:val="-1006129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Nej</w:t>
      </w:r>
    </w:p>
    <w:p w14:paraId="4CFC12F0" w14:textId="77777777" w:rsidR="008D1C50" w:rsidRPr="008D1C50" w:rsidRDefault="008D1C50" w:rsidP="008D1C50">
      <w:pPr>
        <w:jc w:val="both"/>
      </w:pPr>
      <w:r w:rsidRPr="008D1C50">
        <w:t>Om svaret är ja, ange sökvägen eller namnet på den mapp där de filer som ska flyttas till teamet finns.</w:t>
      </w:r>
    </w:p>
    <w:p w14:paraId="17EE136E" w14:textId="552616E6" w:rsidR="008D1C50" w:rsidRDefault="008D1C50" w:rsidP="008D1C50">
      <w:pPr>
        <w:jc w:val="both"/>
      </w:pPr>
      <w:r>
        <w:t>Svar:</w:t>
      </w:r>
    </w:p>
    <w:p w14:paraId="50D54DC9" w14:textId="0CBCCB03" w:rsidR="008D1C50" w:rsidRDefault="008D1C50" w:rsidP="008D1C50">
      <w:pPr>
        <w:pStyle w:val="Rubrik3"/>
      </w:pPr>
      <w:r>
        <w:t>Information</w:t>
      </w:r>
    </w:p>
    <w:p w14:paraId="315577DC" w14:textId="4D3CB6B6" w:rsidR="008D1C50" w:rsidRDefault="008D1C50" w:rsidP="008D1C50">
      <w:r>
        <w:t>Finns det behov av att hantera känslig och/eller konfidentiell information inom gruppen?</w:t>
      </w:r>
    </w:p>
    <w:p w14:paraId="6391401E" w14:textId="4E5BB22D" w:rsidR="008D1C50" w:rsidRDefault="00000000" w:rsidP="008D1C50">
      <w:sdt>
        <w:sdtPr>
          <w:id w:val="-150597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Ja</w:t>
      </w:r>
    </w:p>
    <w:p w14:paraId="60F4340E" w14:textId="6AE779E8" w:rsidR="008D1C50" w:rsidRDefault="00000000" w:rsidP="008D1C50">
      <w:sdt>
        <w:sdtPr>
          <w:id w:val="1297719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Nej</w:t>
      </w:r>
    </w:p>
    <w:p w14:paraId="2ECF2D05" w14:textId="0D633C8A" w:rsidR="008D1C50" w:rsidRDefault="008D1C50" w:rsidP="008D1C50">
      <w:r>
        <w:t>(Observera att känslig och konfidentiell information inte får hanteras i Teams)</w:t>
      </w:r>
    </w:p>
    <w:p w14:paraId="76369BF3" w14:textId="2E5EFFEC" w:rsidR="008D1C50" w:rsidRDefault="008D1C50" w:rsidP="008D1C50">
      <w:pPr>
        <w:pStyle w:val="Rubrik3"/>
      </w:pPr>
      <w:r>
        <w:t>Behov</w:t>
      </w:r>
    </w:p>
    <w:p w14:paraId="6C00F53B" w14:textId="39EA17E3" w:rsidR="008D1C50" w:rsidRDefault="008D1C50" w:rsidP="008D1C50">
      <w:r>
        <w:t xml:space="preserve">Vilka behov vill du lösa med teamet? Markera i listan. </w:t>
      </w:r>
    </w:p>
    <w:p w14:paraId="641F6D0D" w14:textId="5325B649" w:rsidR="008D1C50" w:rsidRDefault="00000000" w:rsidP="008D1C50">
      <w:sdt>
        <w:sdtPr>
          <w:id w:val="2141059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Dela och samarbeta i dokument.</w:t>
      </w:r>
    </w:p>
    <w:p w14:paraId="6863B8AC" w14:textId="3145380A" w:rsidR="008D1C50" w:rsidRPr="008D1C50" w:rsidRDefault="00000000" w:rsidP="008D1C50">
      <w:sdt>
        <w:sdtPr>
          <w:id w:val="-1868445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Samla information på en gemensam plats </w:t>
      </w:r>
    </w:p>
    <w:p w14:paraId="63D98E79" w14:textId="7FEB015D" w:rsidR="008D1C50" w:rsidRDefault="00000000" w:rsidP="008D1C50">
      <w:pPr>
        <w:jc w:val="both"/>
      </w:pPr>
      <w:sdt>
        <w:sdtPr>
          <w:id w:val="-515685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Kommunikation i kanaler</w:t>
      </w:r>
    </w:p>
    <w:p w14:paraId="1E693DAE" w14:textId="5C7158AD" w:rsidR="008D1C50" w:rsidRDefault="00000000" w:rsidP="008D1C50">
      <w:pPr>
        <w:jc w:val="both"/>
      </w:pPr>
      <w:sdt>
        <w:sdtPr>
          <w:id w:val="40311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Gemensamt planeringsverktyg (</w:t>
      </w:r>
      <w:proofErr w:type="spellStart"/>
      <w:r w:rsidR="008D1C50">
        <w:t>Planner</w:t>
      </w:r>
      <w:proofErr w:type="spellEnd"/>
      <w:r w:rsidR="008D1C50">
        <w:t>)</w:t>
      </w:r>
    </w:p>
    <w:p w14:paraId="262F653F" w14:textId="50980389" w:rsidR="008D1C50" w:rsidRDefault="00000000" w:rsidP="008D1C50">
      <w:pPr>
        <w:jc w:val="both"/>
      </w:pPr>
      <w:sdt>
        <w:sdtPr>
          <w:id w:val="-1016763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1C50">
            <w:rPr>
              <w:rFonts w:ascii="MS Gothic" w:eastAsia="MS Gothic" w:hAnsi="MS Gothic" w:hint="eastAsia"/>
            </w:rPr>
            <w:t>☐</w:t>
          </w:r>
        </w:sdtContent>
      </w:sdt>
      <w:r w:rsidR="008D1C50">
        <w:t xml:space="preserve"> Delad anteckningsbok (OneNote)</w:t>
      </w:r>
    </w:p>
    <w:p w14:paraId="27617FAF" w14:textId="0D961DA7" w:rsidR="008D1C50" w:rsidRDefault="00000000" w:rsidP="008D1C50">
      <w:pPr>
        <w:jc w:val="both"/>
      </w:pPr>
      <w:sdt>
        <w:sdtPr>
          <w:id w:val="-73725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F2A">
            <w:rPr>
              <w:rFonts w:ascii="MS Gothic" w:eastAsia="MS Gothic" w:hAnsi="MS Gothic" w:hint="eastAsia"/>
            </w:rPr>
            <w:t>☐</w:t>
          </w:r>
        </w:sdtContent>
      </w:sdt>
      <w:r w:rsidR="00257F2A">
        <w:t xml:space="preserve"> Övrigt:</w:t>
      </w:r>
    </w:p>
    <w:p w14:paraId="31F95C01" w14:textId="5AA65F88" w:rsidR="00257F2A" w:rsidRDefault="00257F2A" w:rsidP="00257F2A">
      <w:pPr>
        <w:pStyle w:val="Rubrik3"/>
      </w:pPr>
      <w:r>
        <w:t>Målgrupp</w:t>
      </w:r>
    </w:p>
    <w:p w14:paraId="73D742CD" w14:textId="4464CF0A" w:rsidR="00257F2A" w:rsidRDefault="00257F2A" w:rsidP="00257F2A">
      <w:r>
        <w:t>Vem/vilka är målgrupp för teamet?</w:t>
      </w:r>
    </w:p>
    <w:p w14:paraId="20AA5976" w14:textId="5DA0B42D" w:rsidR="00257F2A" w:rsidRDefault="00257F2A" w:rsidP="00257F2A">
      <w:r>
        <w:t xml:space="preserve">Svar: </w:t>
      </w:r>
    </w:p>
    <w:p w14:paraId="4DC80FA0" w14:textId="04C8332A" w:rsidR="00257F2A" w:rsidRDefault="00257F2A" w:rsidP="00257F2A">
      <w:r>
        <w:t>Finns det redan team eller kanaler som helt eller delvis hanterar samma behov för samma målgrupp?</w:t>
      </w:r>
    </w:p>
    <w:p w14:paraId="5ECB2CC5" w14:textId="0F655EB8" w:rsidR="00257F2A" w:rsidRDefault="00000000" w:rsidP="00257F2A">
      <w:sdt>
        <w:sdtPr>
          <w:id w:val="620192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F2A">
            <w:rPr>
              <w:rFonts w:ascii="MS Gothic" w:eastAsia="MS Gothic" w:hAnsi="MS Gothic" w:hint="eastAsia"/>
            </w:rPr>
            <w:t>☐</w:t>
          </w:r>
        </w:sdtContent>
      </w:sdt>
      <w:r w:rsidR="00257F2A">
        <w:t xml:space="preserve"> Ja</w:t>
      </w:r>
    </w:p>
    <w:p w14:paraId="02A27163" w14:textId="654CB05B" w:rsidR="00257F2A" w:rsidRDefault="00000000" w:rsidP="00257F2A">
      <w:sdt>
        <w:sdtPr>
          <w:id w:val="-1383324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F2A">
            <w:rPr>
              <w:rFonts w:ascii="MS Gothic" w:eastAsia="MS Gothic" w:hAnsi="MS Gothic" w:hint="eastAsia"/>
            </w:rPr>
            <w:t>☐</w:t>
          </w:r>
        </w:sdtContent>
      </w:sdt>
      <w:r w:rsidR="00257F2A">
        <w:t xml:space="preserve"> Nej</w:t>
      </w:r>
    </w:p>
    <w:p w14:paraId="3BE7632A" w14:textId="74A4EBD2" w:rsidR="00257F2A" w:rsidRDefault="00257F2A" w:rsidP="00257F2A">
      <w:pPr>
        <w:pStyle w:val="Rubrik3"/>
      </w:pPr>
      <w:r>
        <w:t>Gäster</w:t>
      </w:r>
    </w:p>
    <w:p w14:paraId="408E6909" w14:textId="1CD69978" w:rsidR="00257F2A" w:rsidRDefault="00257F2A" w:rsidP="00257F2A">
      <w:r>
        <w:t>Har du behov av att bjuda in externa gäster utanför Regionens organisation?</w:t>
      </w:r>
    </w:p>
    <w:p w14:paraId="4014DC05" w14:textId="728AE6EA" w:rsidR="00257F2A" w:rsidRDefault="00000000" w:rsidP="00257F2A">
      <w:sdt>
        <w:sdtPr>
          <w:id w:val="1277216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F2A">
            <w:rPr>
              <w:rFonts w:ascii="MS Gothic" w:eastAsia="MS Gothic" w:hAnsi="MS Gothic" w:hint="eastAsia"/>
            </w:rPr>
            <w:t>☐</w:t>
          </w:r>
        </w:sdtContent>
      </w:sdt>
      <w:r w:rsidR="00257F2A">
        <w:t xml:space="preserve"> Ja</w:t>
      </w:r>
    </w:p>
    <w:p w14:paraId="31D3F90A" w14:textId="6BDDD906" w:rsidR="00257F2A" w:rsidRDefault="00000000" w:rsidP="00257F2A">
      <w:sdt>
        <w:sdtPr>
          <w:id w:val="-1110503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F2A">
            <w:rPr>
              <w:rFonts w:ascii="MS Gothic" w:eastAsia="MS Gothic" w:hAnsi="MS Gothic" w:hint="eastAsia"/>
            </w:rPr>
            <w:t>☐</w:t>
          </w:r>
        </w:sdtContent>
      </w:sdt>
      <w:r w:rsidR="00257F2A">
        <w:t xml:space="preserve"> Nej</w:t>
      </w:r>
    </w:p>
    <w:p w14:paraId="3A97E7CB" w14:textId="65B2C23B" w:rsidR="00257F2A" w:rsidRPr="00257F2A" w:rsidRDefault="00257F2A" w:rsidP="00257F2A">
      <w:r w:rsidRPr="00257F2A">
        <w:t xml:space="preserve">Om svaret är ja, beskriv gärna vilken organisation </w:t>
      </w:r>
      <w:r>
        <w:t>gästerna tillhör</w:t>
      </w:r>
      <w:r w:rsidRPr="00257F2A">
        <w:t>.</w:t>
      </w:r>
    </w:p>
    <w:p w14:paraId="73EAD853" w14:textId="1CF1A81E" w:rsidR="00257F2A" w:rsidRDefault="00257F2A" w:rsidP="00257F2A">
      <w:r>
        <w:t xml:space="preserve">Svar: </w:t>
      </w:r>
    </w:p>
    <w:p w14:paraId="710F692B" w14:textId="77777777" w:rsidR="006B4CC3" w:rsidRPr="006B4CC3" w:rsidRDefault="006B4CC3" w:rsidP="006B4CC3"/>
    <w:p w14:paraId="11817241" w14:textId="77777777" w:rsidR="008D1C50" w:rsidRPr="00F622BF" w:rsidRDefault="008D1C50" w:rsidP="008D1C50">
      <w:pPr>
        <w:jc w:val="both"/>
      </w:pPr>
    </w:p>
    <w:sectPr w:rsidR="008D1C50" w:rsidRPr="00F622BF" w:rsidSect="000E39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2268" w:bottom="1701" w:left="226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3D15" w14:textId="77777777" w:rsidR="00F85F46" w:rsidRPr="00CF4525" w:rsidRDefault="00F85F46" w:rsidP="00E2511D">
      <w:pPr>
        <w:spacing w:before="0" w:after="0" w:line="240" w:lineRule="auto"/>
      </w:pPr>
      <w:r w:rsidRPr="00CF4525">
        <w:separator/>
      </w:r>
    </w:p>
    <w:p w14:paraId="08A82F5D" w14:textId="77777777" w:rsidR="00F85F46" w:rsidRPr="00CF4525" w:rsidRDefault="00F85F46"/>
  </w:endnote>
  <w:endnote w:type="continuationSeparator" w:id="0">
    <w:p w14:paraId="7292F908" w14:textId="77777777" w:rsidR="00F85F46" w:rsidRPr="00CF4525" w:rsidRDefault="00F85F46" w:rsidP="00E2511D">
      <w:pPr>
        <w:spacing w:before="0" w:after="0" w:line="240" w:lineRule="auto"/>
      </w:pPr>
      <w:r w:rsidRPr="00CF4525">
        <w:continuationSeparator/>
      </w:r>
    </w:p>
    <w:p w14:paraId="0B68989A" w14:textId="77777777" w:rsidR="00F85F46" w:rsidRPr="00CF4525" w:rsidRDefault="00F85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E5C1" w14:textId="77777777" w:rsidR="008567A3" w:rsidRPr="00675398" w:rsidRDefault="00675398" w:rsidP="0067539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B4FC" w14:textId="77777777" w:rsidR="009B1275" w:rsidRPr="00CF4525" w:rsidRDefault="00381BA8" w:rsidP="00381BA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528E" w14:textId="77777777" w:rsidR="009B1275" w:rsidRPr="000E39F6" w:rsidRDefault="000E39F6" w:rsidP="000E39F6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00E5" w14:textId="77777777" w:rsidR="00F85F46" w:rsidRPr="00CF4525" w:rsidRDefault="00F85F46" w:rsidP="00E2511D">
      <w:pPr>
        <w:spacing w:before="0" w:after="0" w:line="240" w:lineRule="auto"/>
      </w:pPr>
      <w:r w:rsidRPr="00CF4525">
        <w:separator/>
      </w:r>
    </w:p>
    <w:p w14:paraId="511824E3" w14:textId="77777777" w:rsidR="00F85F46" w:rsidRPr="00CF4525" w:rsidRDefault="00F85F46"/>
  </w:footnote>
  <w:footnote w:type="continuationSeparator" w:id="0">
    <w:p w14:paraId="49FD531F" w14:textId="77777777" w:rsidR="00F85F46" w:rsidRPr="00CF4525" w:rsidRDefault="00F85F46" w:rsidP="00E2511D">
      <w:pPr>
        <w:spacing w:before="0" w:after="0" w:line="240" w:lineRule="auto"/>
      </w:pPr>
      <w:r w:rsidRPr="00CF4525">
        <w:continuationSeparator/>
      </w:r>
    </w:p>
    <w:p w14:paraId="166AA222" w14:textId="77777777" w:rsidR="00F85F46" w:rsidRPr="00CF4525" w:rsidRDefault="00F85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D136" w14:textId="77777777" w:rsidR="00675398" w:rsidRPr="00CF4525" w:rsidRDefault="00675398" w:rsidP="0067539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  <w:p w14:paraId="72ADC534" w14:textId="77777777" w:rsidR="008567A3" w:rsidRDefault="0085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32A8" w14:textId="77777777" w:rsidR="009B1275" w:rsidRPr="00CF4525" w:rsidRDefault="00381BA8" w:rsidP="00381BA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A24B" w14:textId="77777777" w:rsidR="009B1275" w:rsidRPr="00CF4525" w:rsidRDefault="009B1275" w:rsidP="00276AC6">
    <w:pPr>
      <w:pStyle w:val="Sidhuvud"/>
      <w:tabs>
        <w:tab w:val="left" w:pos="58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82E13"/>
    <w:multiLevelType w:val="hybridMultilevel"/>
    <w:tmpl w:val="AD3EA400"/>
    <w:lvl w:ilvl="0" w:tplc="43B0157E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833001"/>
    <w:multiLevelType w:val="hybridMultilevel"/>
    <w:tmpl w:val="A7C262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22531B"/>
    <w:multiLevelType w:val="hybridMultilevel"/>
    <w:tmpl w:val="0B6A5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33B92"/>
    <w:multiLevelType w:val="hybridMultilevel"/>
    <w:tmpl w:val="0A6C2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975421">
    <w:abstractNumId w:val="3"/>
  </w:num>
  <w:num w:numId="2" w16cid:durableId="1399010073">
    <w:abstractNumId w:val="2"/>
  </w:num>
  <w:num w:numId="3" w16cid:durableId="1706713458">
    <w:abstractNumId w:val="1"/>
  </w:num>
  <w:num w:numId="4" w16cid:durableId="36610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F9"/>
    <w:rsid w:val="000376F4"/>
    <w:rsid w:val="00040EF7"/>
    <w:rsid w:val="00041CBF"/>
    <w:rsid w:val="00042061"/>
    <w:rsid w:val="000610B1"/>
    <w:rsid w:val="000718DA"/>
    <w:rsid w:val="00071ACF"/>
    <w:rsid w:val="000820B8"/>
    <w:rsid w:val="000A0CD1"/>
    <w:rsid w:val="000B0B53"/>
    <w:rsid w:val="000B17D0"/>
    <w:rsid w:val="000C304A"/>
    <w:rsid w:val="000E2205"/>
    <w:rsid w:val="000E39F6"/>
    <w:rsid w:val="000F3258"/>
    <w:rsid w:val="00113288"/>
    <w:rsid w:val="00121D40"/>
    <w:rsid w:val="0012608A"/>
    <w:rsid w:val="00137473"/>
    <w:rsid w:val="001619D2"/>
    <w:rsid w:val="00163B07"/>
    <w:rsid w:val="00164BCE"/>
    <w:rsid w:val="00184788"/>
    <w:rsid w:val="001C592D"/>
    <w:rsid w:val="001D7C62"/>
    <w:rsid w:val="001E60E0"/>
    <w:rsid w:val="00200C36"/>
    <w:rsid w:val="00233FEB"/>
    <w:rsid w:val="00246EBE"/>
    <w:rsid w:val="0025281A"/>
    <w:rsid w:val="00257F2A"/>
    <w:rsid w:val="00263EC8"/>
    <w:rsid w:val="00276986"/>
    <w:rsid w:val="00276AC6"/>
    <w:rsid w:val="0027739F"/>
    <w:rsid w:val="002827BE"/>
    <w:rsid w:val="00283940"/>
    <w:rsid w:val="002A1184"/>
    <w:rsid w:val="002E1E25"/>
    <w:rsid w:val="002F2356"/>
    <w:rsid w:val="00312520"/>
    <w:rsid w:val="00317BAC"/>
    <w:rsid w:val="00336604"/>
    <w:rsid w:val="00340AD4"/>
    <w:rsid w:val="00343544"/>
    <w:rsid w:val="0034790E"/>
    <w:rsid w:val="00351E69"/>
    <w:rsid w:val="00353340"/>
    <w:rsid w:val="0036023E"/>
    <w:rsid w:val="00362737"/>
    <w:rsid w:val="00367154"/>
    <w:rsid w:val="003679DF"/>
    <w:rsid w:val="003767F7"/>
    <w:rsid w:val="00380EF9"/>
    <w:rsid w:val="00381BA8"/>
    <w:rsid w:val="00395BA8"/>
    <w:rsid w:val="003A6B8A"/>
    <w:rsid w:val="003B7628"/>
    <w:rsid w:val="003D2C36"/>
    <w:rsid w:val="003D69A1"/>
    <w:rsid w:val="003E2B2D"/>
    <w:rsid w:val="003E67FB"/>
    <w:rsid w:val="003F1D9D"/>
    <w:rsid w:val="004148A6"/>
    <w:rsid w:val="00424854"/>
    <w:rsid w:val="004264B1"/>
    <w:rsid w:val="0043717C"/>
    <w:rsid w:val="00447A70"/>
    <w:rsid w:val="00453DEE"/>
    <w:rsid w:val="00455230"/>
    <w:rsid w:val="00472259"/>
    <w:rsid w:val="004B4197"/>
    <w:rsid w:val="004B444C"/>
    <w:rsid w:val="004C584B"/>
    <w:rsid w:val="004D165A"/>
    <w:rsid w:val="004D47D5"/>
    <w:rsid w:val="004E5957"/>
    <w:rsid w:val="0050234A"/>
    <w:rsid w:val="00520721"/>
    <w:rsid w:val="00527915"/>
    <w:rsid w:val="00537503"/>
    <w:rsid w:val="00541033"/>
    <w:rsid w:val="0054476E"/>
    <w:rsid w:val="00552045"/>
    <w:rsid w:val="00555EF8"/>
    <w:rsid w:val="005672CF"/>
    <w:rsid w:val="00570FEB"/>
    <w:rsid w:val="00571AFC"/>
    <w:rsid w:val="00573E4A"/>
    <w:rsid w:val="0058136F"/>
    <w:rsid w:val="00592B91"/>
    <w:rsid w:val="00594F5E"/>
    <w:rsid w:val="005B5F77"/>
    <w:rsid w:val="005C7D5F"/>
    <w:rsid w:val="005D46D0"/>
    <w:rsid w:val="005F4347"/>
    <w:rsid w:val="00611C5A"/>
    <w:rsid w:val="00626FBD"/>
    <w:rsid w:val="00635E0B"/>
    <w:rsid w:val="006638F6"/>
    <w:rsid w:val="00675398"/>
    <w:rsid w:val="0068712F"/>
    <w:rsid w:val="00695DCB"/>
    <w:rsid w:val="006B1578"/>
    <w:rsid w:val="006B4CC3"/>
    <w:rsid w:val="006C1D20"/>
    <w:rsid w:val="006D11A6"/>
    <w:rsid w:val="006D4AA5"/>
    <w:rsid w:val="006E028E"/>
    <w:rsid w:val="006E7925"/>
    <w:rsid w:val="006F4094"/>
    <w:rsid w:val="00731505"/>
    <w:rsid w:val="0073296B"/>
    <w:rsid w:val="007402CB"/>
    <w:rsid w:val="00747102"/>
    <w:rsid w:val="00753C77"/>
    <w:rsid w:val="0076602A"/>
    <w:rsid w:val="0077102B"/>
    <w:rsid w:val="00771C08"/>
    <w:rsid w:val="0077272E"/>
    <w:rsid w:val="00772B87"/>
    <w:rsid w:val="007739A8"/>
    <w:rsid w:val="00775B9D"/>
    <w:rsid w:val="00776EC3"/>
    <w:rsid w:val="0079207F"/>
    <w:rsid w:val="00797530"/>
    <w:rsid w:val="007B2DE4"/>
    <w:rsid w:val="007E5831"/>
    <w:rsid w:val="007F384F"/>
    <w:rsid w:val="007F6772"/>
    <w:rsid w:val="00801B67"/>
    <w:rsid w:val="00810A46"/>
    <w:rsid w:val="00813790"/>
    <w:rsid w:val="008348F1"/>
    <w:rsid w:val="008445F9"/>
    <w:rsid w:val="008533BA"/>
    <w:rsid w:val="00854019"/>
    <w:rsid w:val="008567A3"/>
    <w:rsid w:val="00863F4A"/>
    <w:rsid w:val="00865EAF"/>
    <w:rsid w:val="0087071C"/>
    <w:rsid w:val="00897B6C"/>
    <w:rsid w:val="008A051F"/>
    <w:rsid w:val="008A33A0"/>
    <w:rsid w:val="008D1C50"/>
    <w:rsid w:val="008E1DA7"/>
    <w:rsid w:val="008E5C7C"/>
    <w:rsid w:val="0090484E"/>
    <w:rsid w:val="009163DA"/>
    <w:rsid w:val="0092386B"/>
    <w:rsid w:val="009320E6"/>
    <w:rsid w:val="00932518"/>
    <w:rsid w:val="00932618"/>
    <w:rsid w:val="00941A96"/>
    <w:rsid w:val="0097295F"/>
    <w:rsid w:val="0097737C"/>
    <w:rsid w:val="009A5412"/>
    <w:rsid w:val="009B1275"/>
    <w:rsid w:val="009B35CC"/>
    <w:rsid w:val="009C43B9"/>
    <w:rsid w:val="009C45F2"/>
    <w:rsid w:val="009C5637"/>
    <w:rsid w:val="009C6F2D"/>
    <w:rsid w:val="009C7187"/>
    <w:rsid w:val="009D003F"/>
    <w:rsid w:val="009E18CC"/>
    <w:rsid w:val="009E250E"/>
    <w:rsid w:val="009E3E5B"/>
    <w:rsid w:val="00A00C0D"/>
    <w:rsid w:val="00A010FB"/>
    <w:rsid w:val="00A07140"/>
    <w:rsid w:val="00A16EDB"/>
    <w:rsid w:val="00A233B4"/>
    <w:rsid w:val="00A40803"/>
    <w:rsid w:val="00A44CD0"/>
    <w:rsid w:val="00A478FC"/>
    <w:rsid w:val="00A667A5"/>
    <w:rsid w:val="00A748F9"/>
    <w:rsid w:val="00A8103B"/>
    <w:rsid w:val="00A83017"/>
    <w:rsid w:val="00AB0002"/>
    <w:rsid w:val="00AB211C"/>
    <w:rsid w:val="00AB2924"/>
    <w:rsid w:val="00AE45F8"/>
    <w:rsid w:val="00AF7D4B"/>
    <w:rsid w:val="00B02EBA"/>
    <w:rsid w:val="00B04DDE"/>
    <w:rsid w:val="00B149A3"/>
    <w:rsid w:val="00B2755E"/>
    <w:rsid w:val="00B32CFE"/>
    <w:rsid w:val="00B4155F"/>
    <w:rsid w:val="00B447C1"/>
    <w:rsid w:val="00B506A3"/>
    <w:rsid w:val="00B51B12"/>
    <w:rsid w:val="00B5511B"/>
    <w:rsid w:val="00B56D8F"/>
    <w:rsid w:val="00B64AD7"/>
    <w:rsid w:val="00B6573D"/>
    <w:rsid w:val="00B702E1"/>
    <w:rsid w:val="00B72A3D"/>
    <w:rsid w:val="00BA7F96"/>
    <w:rsid w:val="00BD0363"/>
    <w:rsid w:val="00BD5F27"/>
    <w:rsid w:val="00C1746A"/>
    <w:rsid w:val="00C20C48"/>
    <w:rsid w:val="00C466A7"/>
    <w:rsid w:val="00C50025"/>
    <w:rsid w:val="00C71138"/>
    <w:rsid w:val="00C71D07"/>
    <w:rsid w:val="00C835F9"/>
    <w:rsid w:val="00C92066"/>
    <w:rsid w:val="00C9365E"/>
    <w:rsid w:val="00CC26AE"/>
    <w:rsid w:val="00CE0366"/>
    <w:rsid w:val="00CE768A"/>
    <w:rsid w:val="00CF4525"/>
    <w:rsid w:val="00D426C0"/>
    <w:rsid w:val="00D6654E"/>
    <w:rsid w:val="00D720B0"/>
    <w:rsid w:val="00D72C0D"/>
    <w:rsid w:val="00D7771E"/>
    <w:rsid w:val="00D939E2"/>
    <w:rsid w:val="00DB035D"/>
    <w:rsid w:val="00DD5395"/>
    <w:rsid w:val="00DE285B"/>
    <w:rsid w:val="00E00D91"/>
    <w:rsid w:val="00E2365F"/>
    <w:rsid w:val="00E2511D"/>
    <w:rsid w:val="00E323B6"/>
    <w:rsid w:val="00E4244D"/>
    <w:rsid w:val="00E43E27"/>
    <w:rsid w:val="00E667B3"/>
    <w:rsid w:val="00E73EBA"/>
    <w:rsid w:val="00E76984"/>
    <w:rsid w:val="00E82EA3"/>
    <w:rsid w:val="00EA1F08"/>
    <w:rsid w:val="00EA2782"/>
    <w:rsid w:val="00EA64DF"/>
    <w:rsid w:val="00EF10DE"/>
    <w:rsid w:val="00EF2B88"/>
    <w:rsid w:val="00F01B3C"/>
    <w:rsid w:val="00F03178"/>
    <w:rsid w:val="00F446D4"/>
    <w:rsid w:val="00F622BF"/>
    <w:rsid w:val="00F6646A"/>
    <w:rsid w:val="00F702E9"/>
    <w:rsid w:val="00F7072E"/>
    <w:rsid w:val="00F80DA6"/>
    <w:rsid w:val="00F85F46"/>
    <w:rsid w:val="00FA0DEE"/>
    <w:rsid w:val="00FA6B9B"/>
    <w:rsid w:val="00FB1776"/>
    <w:rsid w:val="00FB6B8A"/>
    <w:rsid w:val="00FC454E"/>
    <w:rsid w:val="00FE1311"/>
    <w:rsid w:val="00FF380E"/>
    <w:rsid w:val="00FF55A8"/>
    <w:rsid w:val="00FF5DDA"/>
    <w:rsid w:val="1AE6942E"/>
    <w:rsid w:val="49FA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CCCF"/>
  <w15:chartTrackingRefBased/>
  <w15:docId w15:val="{AB48A74E-20BD-4E98-9B72-55FA00F9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B12"/>
    <w:pPr>
      <w:spacing w:before="240" w:after="240" w:line="360" w:lineRule="auto"/>
    </w:pPr>
  </w:style>
  <w:style w:type="paragraph" w:styleId="Rubrik1">
    <w:name w:val="heading 1"/>
    <w:aliases w:val="Dokumenttitel (Rubrik 1)"/>
    <w:basedOn w:val="Normal"/>
    <w:next w:val="Normal"/>
    <w:link w:val="Rubrik1Char"/>
    <w:autoRedefine/>
    <w:uiPriority w:val="9"/>
    <w:rsid w:val="000E39F6"/>
    <w:pPr>
      <w:keepNext/>
      <w:keepLines/>
      <w:spacing w:before="480" w:after="4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731505"/>
    <w:pPr>
      <w:keepNext/>
      <w:keepLines/>
      <w:spacing w:before="360" w:after="80" w:line="276" w:lineRule="auto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527915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54476E"/>
    <w:pPr>
      <w:keepNext/>
      <w:keepLines/>
      <w:spacing w:after="40" w:line="276" w:lineRule="auto"/>
      <w:outlineLvl w:val="3"/>
    </w:pPr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0B0B53"/>
    <w:pPr>
      <w:keepNext/>
      <w:keepLines/>
      <w:spacing w:after="40" w:line="276" w:lineRule="auto"/>
      <w:outlineLvl w:val="4"/>
    </w:pPr>
    <w:rPr>
      <w:rFonts w:ascii="Open Sans SemiBold" w:eastAsiaTheme="majorEastAsia" w:hAnsi="Open Sans SemiBold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663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3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3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3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Dokumenttitel (Rubrik 1) Char"/>
    <w:basedOn w:val="Standardstycketeckensnitt"/>
    <w:link w:val="Rubrik1"/>
    <w:uiPriority w:val="9"/>
    <w:rsid w:val="000E39F6"/>
    <w:rPr>
      <w:rFonts w:asciiTheme="majorHAnsi" w:eastAsiaTheme="majorEastAsia" w:hAnsiTheme="majorHAnsi" w:cstheme="majorBidi"/>
      <w:b/>
      <w:color w:val="000000" w:themeColor="text1"/>
      <w:sz w:val="4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3150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527915"/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54476E"/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0B0B53"/>
    <w:rPr>
      <w:rFonts w:ascii="Open Sans SemiBold" w:eastAsiaTheme="majorEastAsia" w:hAnsi="Open Sans SemiBold" w:cstheme="majorBidi"/>
      <w:color w:val="000000" w:themeColor="tex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38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38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38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38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663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3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663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3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663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38F6"/>
    <w:rPr>
      <w:i/>
      <w:iCs/>
      <w:color w:val="404040" w:themeColor="text1" w:themeTint="BF"/>
    </w:rPr>
  </w:style>
  <w:style w:type="paragraph" w:styleId="Liststycke">
    <w:name w:val="List Paragraph"/>
    <w:basedOn w:val="Normal"/>
    <w:autoRedefine/>
    <w:uiPriority w:val="34"/>
    <w:qFormat/>
    <w:rsid w:val="00A748F9"/>
    <w:pPr>
      <w:numPr>
        <w:numId w:val="4"/>
      </w:numPr>
      <w:ind w:left="714" w:hanging="357"/>
      <w:contextualSpacing/>
    </w:pPr>
  </w:style>
  <w:style w:type="character" w:styleId="Starkbetoning">
    <w:name w:val="Intense Emphasis"/>
    <w:basedOn w:val="Standardstycketeckensnitt"/>
    <w:uiPriority w:val="21"/>
    <w:rsid w:val="006638F6"/>
    <w:rPr>
      <w:i/>
      <w:iCs/>
      <w:color w:val="164C2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6638F6"/>
    <w:pPr>
      <w:pBdr>
        <w:top w:val="single" w:sz="4" w:space="10" w:color="164C26" w:themeColor="accent1" w:themeShade="BF"/>
        <w:bottom w:val="single" w:sz="4" w:space="10" w:color="164C26" w:themeColor="accent1" w:themeShade="BF"/>
      </w:pBdr>
      <w:spacing w:before="360" w:after="360"/>
      <w:ind w:left="864" w:right="864"/>
      <w:jc w:val="center"/>
    </w:pPr>
    <w:rPr>
      <w:i/>
      <w:iCs/>
      <w:color w:val="164C2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38F6"/>
    <w:rPr>
      <w:i/>
      <w:iCs/>
      <w:color w:val="164C26" w:themeColor="accent1" w:themeShade="BF"/>
    </w:rPr>
  </w:style>
  <w:style w:type="character" w:styleId="Starkreferens">
    <w:name w:val="Intense Reference"/>
    <w:basedOn w:val="Standardstycketeckensnitt"/>
    <w:uiPriority w:val="32"/>
    <w:rsid w:val="006638F6"/>
    <w:rPr>
      <w:b/>
      <w:bCs/>
      <w:smallCaps/>
      <w:color w:val="164C26" w:themeColor="accent1" w:themeShade="BF"/>
      <w:spacing w:val="5"/>
    </w:rPr>
  </w:style>
  <w:style w:type="table" w:styleId="Rutntstabell5mrkdekorfrg1">
    <w:name w:val="Grid Table 5 Dark Accent 1"/>
    <w:basedOn w:val="Normaltabell"/>
    <w:uiPriority w:val="50"/>
    <w:rsid w:val="00447A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D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band1Vert">
      <w:tblPr/>
      <w:tcPr>
        <w:shd w:val="clear" w:color="auto" w:fill="8ADCA1" w:themeFill="accent1" w:themeFillTint="66"/>
      </w:tcPr>
    </w:tblStylePr>
    <w:tblStylePr w:type="band1Horz">
      <w:tblPr/>
      <w:tcPr>
        <w:shd w:val="clear" w:color="auto" w:fill="8ADCA1" w:themeFill="accent1" w:themeFillTint="66"/>
      </w:tcPr>
    </w:tblStylePr>
  </w:style>
  <w:style w:type="paragraph" w:styleId="Sidhuvud">
    <w:name w:val="header"/>
    <w:basedOn w:val="Normal"/>
    <w:link w:val="Sidhuvud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511D"/>
  </w:style>
  <w:style w:type="paragraph" w:styleId="Sidfot">
    <w:name w:val="footer"/>
    <w:basedOn w:val="Normal"/>
    <w:link w:val="Sidfot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511D"/>
  </w:style>
  <w:style w:type="paragraph" w:styleId="Ingetavstnd">
    <w:name w:val="No Spacing"/>
    <w:link w:val="IngetavstndChar"/>
    <w:uiPriority w:val="1"/>
    <w:qFormat/>
    <w:rsid w:val="0054476E"/>
    <w:pPr>
      <w:spacing w:after="0" w:line="240" w:lineRule="auto"/>
    </w:pPr>
  </w:style>
  <w:style w:type="table" w:customStyle="1" w:styleId="RKtabellenkel">
    <w:name w:val="RK tabell enkel"/>
    <w:basedOn w:val="Normaltabell"/>
    <w:uiPriority w:val="99"/>
    <w:rsid w:val="0092386B"/>
    <w:pPr>
      <w:spacing w:after="0" w:line="300" w:lineRule="auto"/>
      <w:contextualSpacing/>
    </w:pPr>
    <w:rPr>
      <w:rFonts w:ascii="Open Sans" w:hAnsi="Open Sans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A478FC"/>
    <w:rPr>
      <w:color w:val="808080"/>
    </w:rPr>
  </w:style>
  <w:style w:type="paragraph" w:customStyle="1" w:styleId="Underrubrikdokumenttitel">
    <w:name w:val="Underrubrik dokumenttitel"/>
    <w:basedOn w:val="Rubrik2"/>
    <w:link w:val="UnderrubrikdokumenttitelChar"/>
    <w:autoRedefine/>
    <w:rsid w:val="00B149A3"/>
    <w:pPr>
      <w:pBdr>
        <w:bottom w:val="single" w:sz="4" w:space="1" w:color="auto"/>
      </w:pBdr>
      <w:spacing w:line="360" w:lineRule="auto"/>
      <w:contextualSpacing w:val="0"/>
    </w:pPr>
    <w:rPr>
      <w:rFonts w:ascii="Open Sans" w:hAnsi="Open Sans"/>
      <w:b w:val="0"/>
    </w:rPr>
  </w:style>
  <w:style w:type="character" w:customStyle="1" w:styleId="UnderrubrikdokumenttitelChar">
    <w:name w:val="Underrubrik dokumenttitel Char"/>
    <w:basedOn w:val="Rubrik2Char"/>
    <w:link w:val="Underrubrikdokumenttitel"/>
    <w:rsid w:val="00B149A3"/>
    <w:rPr>
      <w:rFonts w:ascii="Open Sans" w:eastAsiaTheme="majorEastAsia" w:hAnsi="Open Sans" w:cstheme="majorBidi"/>
      <w:b w:val="0"/>
      <w:color w:val="000000" w:themeColor="text1"/>
      <w:sz w:val="36"/>
      <w:szCs w:val="32"/>
    </w:rPr>
  </w:style>
  <w:style w:type="paragraph" w:styleId="Innehllsfrteckningsrubrik">
    <w:name w:val="TOC Heading"/>
    <w:aliases w:val="Innehållsförteckning rubrik"/>
    <w:basedOn w:val="Rubrik2"/>
    <w:next w:val="Normal"/>
    <w:autoRedefine/>
    <w:uiPriority w:val="39"/>
    <w:unhideWhenUsed/>
    <w:rsid w:val="00B447C1"/>
    <w:pPr>
      <w:spacing w:before="240" w:after="0" w:line="259" w:lineRule="auto"/>
    </w:pPr>
    <w:rPr>
      <w:kern w:val="0"/>
      <w:szCs w:val="36"/>
      <w:lang w:val="en-US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B447C1"/>
    <w:pPr>
      <w:spacing w:after="100"/>
    </w:pPr>
    <w:rPr>
      <w:rFonts w:ascii="Open Sans" w:hAnsi="Open Sans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B447C1"/>
    <w:pPr>
      <w:spacing w:after="100"/>
      <w:ind w:left="240"/>
    </w:pPr>
    <w:rPr>
      <w:rFonts w:ascii="Open Sans" w:hAnsi="Open Sans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B447C1"/>
    <w:pPr>
      <w:spacing w:after="100"/>
      <w:ind w:left="480"/>
    </w:pPr>
    <w:rPr>
      <w:rFonts w:ascii="Open Sans" w:hAnsi="Open Sans"/>
      <w:sz w:val="22"/>
    </w:rPr>
  </w:style>
  <w:style w:type="character" w:styleId="Hyperlnk">
    <w:name w:val="Hyperlink"/>
    <w:basedOn w:val="Standardstycketeckensnitt"/>
    <w:uiPriority w:val="99"/>
    <w:unhideWhenUsed/>
    <w:rsid w:val="00DE285B"/>
    <w:rPr>
      <w:color w:val="007BB9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B447C1"/>
    <w:pPr>
      <w:spacing w:after="100"/>
      <w:ind w:left="720"/>
    </w:pPr>
    <w:rPr>
      <w:rFonts w:ascii="Open Sans" w:hAnsi="Open Sans"/>
      <w:sz w:val="22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B447C1"/>
    <w:pPr>
      <w:spacing w:after="100"/>
      <w:ind w:left="960"/>
    </w:pPr>
    <w:rPr>
      <w:rFonts w:ascii="Open Sans" w:hAnsi="Open Sans"/>
      <w:sz w:val="22"/>
    </w:rPr>
  </w:style>
  <w:style w:type="table" w:styleId="Rutntstabell7frgstark">
    <w:name w:val="Grid Table 7 Colorful"/>
    <w:basedOn w:val="Normaltabell"/>
    <w:uiPriority w:val="52"/>
    <w:rsid w:val="00635E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35E0B"/>
    <w:pPr>
      <w:spacing w:after="0" w:line="240" w:lineRule="auto"/>
    </w:pPr>
    <w:rPr>
      <w:color w:val="A12415" w:themeColor="accent5" w:themeShade="BF"/>
    </w:rPr>
    <w:tblPr>
      <w:tblStyleRowBandSize w:val="1"/>
      <w:tblStyleColBandSize w:val="1"/>
      <w:tblBorders>
        <w:top w:val="single" w:sz="4" w:space="0" w:color="EC7F72" w:themeColor="accent5" w:themeTint="99"/>
        <w:left w:val="single" w:sz="4" w:space="0" w:color="EC7F72" w:themeColor="accent5" w:themeTint="99"/>
        <w:bottom w:val="single" w:sz="4" w:space="0" w:color="EC7F72" w:themeColor="accent5" w:themeTint="99"/>
        <w:right w:val="single" w:sz="4" w:space="0" w:color="EC7F72" w:themeColor="accent5" w:themeTint="99"/>
        <w:insideH w:val="single" w:sz="4" w:space="0" w:color="EC7F72" w:themeColor="accent5" w:themeTint="99"/>
        <w:insideV w:val="single" w:sz="4" w:space="0" w:color="EC7F7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D0" w:themeFill="accent5" w:themeFillTint="33"/>
      </w:tcPr>
    </w:tblStylePr>
    <w:tblStylePr w:type="band1Horz">
      <w:tblPr/>
      <w:tcPr>
        <w:shd w:val="clear" w:color="auto" w:fill="F8D4D0" w:themeFill="accent5" w:themeFillTint="33"/>
      </w:tcPr>
    </w:tblStylePr>
    <w:tblStylePr w:type="neCell">
      <w:tblPr/>
      <w:tcPr>
        <w:tcBorders>
          <w:bottom w:val="single" w:sz="4" w:space="0" w:color="EC7F72" w:themeColor="accent5" w:themeTint="99"/>
        </w:tcBorders>
      </w:tcPr>
    </w:tblStylePr>
    <w:tblStylePr w:type="nwCell">
      <w:tblPr/>
      <w:tcPr>
        <w:tcBorders>
          <w:bottom w:val="single" w:sz="4" w:space="0" w:color="EC7F72" w:themeColor="accent5" w:themeTint="99"/>
        </w:tcBorders>
      </w:tcPr>
    </w:tblStylePr>
    <w:tblStylePr w:type="seCell">
      <w:tblPr/>
      <w:tcPr>
        <w:tcBorders>
          <w:top w:val="single" w:sz="4" w:space="0" w:color="EC7F72" w:themeColor="accent5" w:themeTint="99"/>
        </w:tcBorders>
      </w:tcPr>
    </w:tblStylePr>
    <w:tblStylePr w:type="swCell">
      <w:tblPr/>
      <w:tcPr>
        <w:tcBorders>
          <w:top w:val="single" w:sz="4" w:space="0" w:color="EC7F72" w:themeColor="accent5" w:themeTint="99"/>
        </w:tcBorders>
      </w:tcPr>
    </w:tblStylePr>
  </w:style>
  <w:style w:type="character" w:customStyle="1" w:styleId="IngetavstndChar">
    <w:name w:val="Inget avstånd Char"/>
    <w:basedOn w:val="Standardstycketeckensnitt"/>
    <w:link w:val="Ingetavstnd"/>
    <w:uiPriority w:val="1"/>
    <w:rsid w:val="00FA0DEE"/>
  </w:style>
  <w:style w:type="table" w:customStyle="1" w:styleId="RKtabellgrn">
    <w:name w:val="RK tabell grön"/>
    <w:basedOn w:val="RKtabellenkel"/>
    <w:uiPriority w:val="99"/>
    <w:rsid w:val="00BA7F96"/>
    <w:pPr>
      <w:spacing w:line="240" w:lineRule="auto"/>
    </w:pPr>
    <w:tblPr>
      <w:tblStyleColBandSize w:val="1"/>
    </w:tbl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styleId="Rutntstabell5mrkdekorfrg6">
    <w:name w:val="Grid Table 5 Dark Accent 6"/>
    <w:basedOn w:val="Normaltabell"/>
    <w:uiPriority w:val="50"/>
    <w:rsid w:val="008A3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F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band1Vert">
      <w:tblPr/>
      <w:tcPr>
        <w:shd w:val="clear" w:color="auto" w:fill="65FFF3" w:themeFill="accent6" w:themeFillTint="66"/>
      </w:tcPr>
    </w:tblStylePr>
    <w:tblStylePr w:type="band1Horz">
      <w:tblPr/>
      <w:tcPr>
        <w:shd w:val="clear" w:color="auto" w:fill="65FFF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A33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Ktabellgrnkolumn">
    <w:name w:val="RK tabell grön kolumn"/>
    <w:basedOn w:val="RKtabellgrn"/>
    <w:uiPriority w:val="99"/>
    <w:rsid w:val="008A33A0"/>
    <w:tblPr/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  <w:color w:val="FFFFFF" w:themeColor="background1"/>
      </w:rPr>
      <w:tblPr/>
      <w:tcPr>
        <w:shd w:val="clear" w:color="auto" w:fill="1E6633" w:themeFill="accent1"/>
      </w:tc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customStyle="1" w:styleId="RKtabellgrkolumn">
    <w:name w:val="RK tabell grå kolumn"/>
    <w:basedOn w:val="RKtabellenkel"/>
    <w:uiPriority w:val="99"/>
    <w:rsid w:val="008A33A0"/>
    <w:pPr>
      <w:spacing w:line="240" w:lineRule="auto"/>
    </w:pPr>
    <w:tblPr/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DADADA" w:themeFill="background2" w:themeFillShade="E6"/>
      </w:tc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ta\Appl\LtK_Office_Mallar\Gemensamma%20mallar\1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E1CB194B24CAB9E55D8C966D72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ADA79-2575-41B1-A6B1-69553337C06E}"/>
      </w:docPartPr>
      <w:docPartBody>
        <w:p w:rsidR="00B17FE9" w:rsidRDefault="00DE47A1">
          <w:pPr>
            <w:pStyle w:val="9D8E1CB194B24CAB9E55D8C966D721FA"/>
          </w:pPr>
          <w:r w:rsidRPr="008567A3">
            <w:rPr>
              <w:rStyle w:val="Platshllartext"/>
              <w:color w:val="595959" w:themeColor="text1" w:themeTint="A6"/>
            </w:rPr>
            <w:t>[</w:t>
          </w:r>
          <w:r>
            <w:rPr>
              <w:rStyle w:val="Platshllartext"/>
              <w:color w:val="595959" w:themeColor="text1" w:themeTint="A6"/>
            </w:rPr>
            <w:t>Titel</w:t>
          </w:r>
          <w:r w:rsidRPr="008567A3">
            <w:rPr>
              <w:rStyle w:val="Platshllartext"/>
              <w:color w:val="595959" w:themeColor="text1" w:themeTint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90"/>
    <w:rsid w:val="00124C7B"/>
    <w:rsid w:val="0036023E"/>
    <w:rsid w:val="003825AE"/>
    <w:rsid w:val="00554E85"/>
    <w:rsid w:val="00656DB8"/>
    <w:rsid w:val="00AE45F8"/>
    <w:rsid w:val="00B04DDE"/>
    <w:rsid w:val="00B17FE9"/>
    <w:rsid w:val="00BF7990"/>
    <w:rsid w:val="00DE47A1"/>
    <w:rsid w:val="00E73EBA"/>
    <w:rsid w:val="00EA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D8E1CB194B24CAB9E55D8C966D721FA">
    <w:name w:val="9D8E1CB194B24CAB9E55D8C966D72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Kronoberg">
      <a:dk1>
        <a:srgbClr val="000000"/>
      </a:dk1>
      <a:lt1>
        <a:srgbClr val="FFFFFF"/>
      </a:lt1>
      <a:dk2>
        <a:srgbClr val="001328"/>
      </a:dk2>
      <a:lt2>
        <a:srgbClr val="F2F2F2"/>
      </a:lt2>
      <a:accent1>
        <a:srgbClr val="1E6633"/>
      </a:accent1>
      <a:accent2>
        <a:srgbClr val="E13288"/>
      </a:accent2>
      <a:accent3>
        <a:srgbClr val="FFD300"/>
      </a:accent3>
      <a:accent4>
        <a:srgbClr val="007BB9"/>
      </a:accent4>
      <a:accent5>
        <a:srgbClr val="D8311D"/>
      </a:accent5>
      <a:accent6>
        <a:srgbClr val="007F76"/>
      </a:accent6>
      <a:hlink>
        <a:srgbClr val="007BB9"/>
      </a:hlink>
      <a:folHlink>
        <a:srgbClr val="700545"/>
      </a:folHlink>
    </a:clrScheme>
    <a:fontScheme name="Region Kronoberg Fonts">
      <a:majorFont>
        <a:latin typeface="Open Sans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A913A57842147A7E630B0762AE864" ma:contentTypeVersion="12" ma:contentTypeDescription="Skapa ett nytt dokument." ma:contentTypeScope="" ma:versionID="2e1676f579504c240c5dd07846c350a4">
  <xsd:schema xmlns:xsd="http://www.w3.org/2001/XMLSchema" xmlns:xs="http://www.w3.org/2001/XMLSchema" xmlns:p="http://schemas.microsoft.com/office/2006/metadata/properties" xmlns:ns2="a2bc8d4c-151a-40a2-8ca2-1b2c95a1378e" xmlns:ns3="a55c69ff-a553-4f0f-b9c9-2fb9b653a1a4" targetNamespace="http://schemas.microsoft.com/office/2006/metadata/properties" ma:root="true" ma:fieldsID="425cc73425a96ad6a7e0777141804191" ns2:_="" ns3:_="">
    <xsd:import namespace="a2bc8d4c-151a-40a2-8ca2-1b2c95a1378e"/>
    <xsd:import namespace="a55c69ff-a553-4f0f-b9c9-2fb9b653a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c8d4c-151a-40a2-8ca2-1b2c95a1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a6ce3b9f-b423-4d67-b54f-a1936b11cc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c69ff-a553-4f0f-b9c9-2fb9b653a1a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dbcc4c-4566-4ca1-9adb-4f2b57371788}" ma:internalName="TaxCatchAll" ma:showField="CatchAllData" ma:web="a55c69ff-a553-4f0f-b9c9-2fb9b653a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c69ff-a553-4f0f-b9c9-2fb9b653a1a4" xsi:nil="true"/>
    <lcf76f155ced4ddcb4097134ff3c332f xmlns="a2bc8d4c-151a-40a2-8ca2-1b2c95a137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E7F851-DF4B-490C-BAB1-8A51681E5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34FCE9-194F-46DA-B145-1F8FDA3A19D2}"/>
</file>

<file path=customXml/itemProps4.xml><?xml version="1.0" encoding="utf-8"?>
<ds:datastoreItem xmlns:ds="http://schemas.openxmlformats.org/officeDocument/2006/customXml" ds:itemID="{A6E62C7F-EBFB-4F9B-B562-225F76477597}"/>
</file>

<file path=customXml/itemProps5.xml><?xml version="1.0" encoding="utf-8"?>
<ds:datastoreItem xmlns:ds="http://schemas.openxmlformats.org/officeDocument/2006/customXml" ds:itemID="{7C4B71F1-2B79-42EC-89E9-3EF0B0A050CF}"/>
</file>

<file path=docProps/app.xml><?xml version="1.0" encoding="utf-8"?>
<Properties xmlns="http://schemas.openxmlformats.org/officeDocument/2006/extended-properties" xmlns:vt="http://schemas.openxmlformats.org/officeDocument/2006/docPropsVTypes">
  <Template>1 Dokument</Template>
  <TotalTime>3</TotalTime>
  <Pages>3</Pages>
  <Words>241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Beställningsformulär samverkansteam</dc:title>
  <dc:subject/>
  <dc:creator>Gustavsson Stina RSS IT ledning verks stöd</dc:creator>
  <cp:keywords/>
  <dc:description/>
  <cp:lastModifiedBy>Gustavsson Stina RSS IT ledning verks stöd</cp:lastModifiedBy>
  <cp:revision>12</cp:revision>
  <cp:lastPrinted>2025-01-29T01:12:00Z</cp:lastPrinted>
  <dcterms:created xsi:type="dcterms:W3CDTF">2026-07-09T15:29:00Z</dcterms:created>
  <dcterms:modified xsi:type="dcterms:W3CDTF">2026-07-27T07:51:00Z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0x010100AAAA913A57842147A7E630B0762AE864</vt:lpwstr>
  </property>
</Properties>
</file>