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60"/>
        <w:gridCol w:w="2177"/>
      </w:tblGrid>
      <w:tr w:rsidR="00876923" w:rsidRPr="00482BC7" w14:paraId="62B90EDE" w14:textId="77777777" w:rsidTr="009B25A9">
        <w:trPr>
          <w:cantSplit/>
          <w:trHeight w:val="138"/>
        </w:trPr>
        <w:tc>
          <w:tcPr>
            <w:tcW w:w="7938" w:type="dxa"/>
            <w:vAlign w:val="bottom"/>
          </w:tcPr>
          <w:p w14:paraId="795B0028" w14:textId="77777777" w:rsidR="00876923" w:rsidRPr="00996E60" w:rsidRDefault="00876923" w:rsidP="002B0050">
            <w:pPr>
              <w:pStyle w:val="Brdtext"/>
              <w:tabs>
                <w:tab w:val="left" w:pos="4605"/>
              </w:tabs>
              <w:ind w:right="-1776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bm_Dokumenttyp"/>
            <w:bookmarkEnd w:id="0"/>
          </w:p>
        </w:tc>
        <w:tc>
          <w:tcPr>
            <w:tcW w:w="160" w:type="dxa"/>
            <w:vMerge w:val="restart"/>
            <w:tcBorders>
              <w:left w:val="nil"/>
              <w:right w:val="single" w:sz="4" w:space="0" w:color="FF3288"/>
            </w:tcBorders>
          </w:tcPr>
          <w:p w14:paraId="3321F79E" w14:textId="77777777" w:rsidR="00876923" w:rsidRPr="00130027" w:rsidRDefault="00876923" w:rsidP="006F39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 w:val="restart"/>
            <w:tcBorders>
              <w:left w:val="single" w:sz="4" w:space="0" w:color="FF3288"/>
            </w:tcBorders>
          </w:tcPr>
          <w:p w14:paraId="39253041" w14:textId="77777777" w:rsidR="00876923" w:rsidRPr="00130027" w:rsidRDefault="002A67C5" w:rsidP="006F39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 wp14:anchorId="350D6417" wp14:editId="56E5EF17">
                  <wp:simplePos x="0" y="0"/>
                  <wp:positionH relativeFrom="column">
                    <wp:posOffset>91744</wp:posOffset>
                  </wp:positionH>
                  <wp:positionV relativeFrom="paragraph">
                    <wp:posOffset>15240</wp:posOffset>
                  </wp:positionV>
                  <wp:extent cx="801626" cy="950978"/>
                  <wp:effectExtent l="0" t="0" r="0" b="1905"/>
                  <wp:wrapTight wrapText="bothSides">
                    <wp:wrapPolygon edited="0">
                      <wp:start x="2054" y="0"/>
                      <wp:lineTo x="2054" y="8657"/>
                      <wp:lineTo x="3081" y="13852"/>
                      <wp:lineTo x="3594" y="13852"/>
                      <wp:lineTo x="0" y="19912"/>
                      <wp:lineTo x="0" y="21210"/>
                      <wp:lineTo x="21052" y="21210"/>
                      <wp:lineTo x="21052" y="19479"/>
                      <wp:lineTo x="18998" y="13852"/>
                      <wp:lineTo x="19512" y="9523"/>
                      <wp:lineTo x="16431" y="6926"/>
                      <wp:lineTo x="19512" y="4329"/>
                      <wp:lineTo x="18998" y="0"/>
                      <wp:lineTo x="2054" y="0"/>
                    </wp:wrapPolygon>
                  </wp:wrapTight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gion Kronoberg_logo_CMYK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626" cy="950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6923" w:rsidRPr="00482BC7" w14:paraId="44165A02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707C5202" w14:textId="77777777" w:rsidR="00876923" w:rsidRPr="00461AE2" w:rsidRDefault="00876923" w:rsidP="009B25A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" w:type="dxa"/>
            <w:vMerge/>
            <w:tcBorders>
              <w:left w:val="nil"/>
              <w:right w:val="single" w:sz="4" w:space="0" w:color="FF3288"/>
            </w:tcBorders>
            <w:vAlign w:val="center"/>
          </w:tcPr>
          <w:p w14:paraId="6C62FE20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2CBC04F1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389409BB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2887CB01" w14:textId="77777777" w:rsidR="00876923" w:rsidRPr="00627E8F" w:rsidRDefault="00876923" w:rsidP="0014752C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bm_Datum_1"/>
            <w:bookmarkEnd w:id="1"/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7C83BBC1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64C6C582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08546D39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22462E4A" w14:textId="77777777" w:rsidR="00876923" w:rsidRPr="00FC590E" w:rsidRDefault="00953925" w:rsidP="009B25A9">
            <w:pPr>
              <w:ind w:right="-215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" w:name="bm_Driftenhet"/>
            <w:bookmarkEnd w:id="2"/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Mall </w:t>
            </w:r>
            <w:r w:rsidR="009B25A9">
              <w:rPr>
                <w:rFonts w:ascii="Arial" w:hAnsi="Arial" w:cs="Arial"/>
                <w:sz w:val="16"/>
                <w:szCs w:val="16"/>
              </w:rPr>
              <w:t>Individuellt utbildningsprogram 20</w:t>
            </w:r>
            <w:r w:rsidR="00410C1A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796AA12D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0AB62274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041AF55A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29EED636" w14:textId="77777777" w:rsidR="009B25A9" w:rsidRDefault="00953925" w:rsidP="006F397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3" w:name="bm_BasenhetNamn"/>
            <w:bookmarkEnd w:id="3"/>
            <w:r>
              <w:rPr>
                <w:rFonts w:ascii="Arial" w:hAnsi="Arial" w:cs="Arial"/>
                <w:sz w:val="16"/>
                <w:szCs w:val="16"/>
              </w:rPr>
              <w:t>Studierektor</w:t>
            </w:r>
            <w:r w:rsidR="009B25A9">
              <w:rPr>
                <w:rFonts w:ascii="Arial" w:hAnsi="Arial" w:cs="Arial"/>
                <w:sz w:val="16"/>
                <w:szCs w:val="16"/>
              </w:rPr>
              <w:t>er primärvård</w:t>
            </w:r>
          </w:p>
          <w:p w14:paraId="4A9C996D" w14:textId="0603B290" w:rsidR="00876923" w:rsidRPr="00FC590E" w:rsidRDefault="009B25A9" w:rsidP="006F397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</w:t>
            </w:r>
            <w:r w:rsidR="0081085F">
              <w:rPr>
                <w:rFonts w:ascii="Arial" w:hAnsi="Arial" w:cs="Arial"/>
                <w:sz w:val="16"/>
                <w:szCs w:val="16"/>
              </w:rPr>
              <w:t>6</w:t>
            </w:r>
            <w:r w:rsidR="00410C1A">
              <w:rPr>
                <w:rFonts w:ascii="Arial" w:hAnsi="Arial" w:cs="Arial"/>
                <w:sz w:val="16"/>
                <w:szCs w:val="16"/>
              </w:rPr>
              <w:t>-</w:t>
            </w:r>
            <w:r w:rsidR="002B1129">
              <w:rPr>
                <w:rFonts w:ascii="Arial" w:hAnsi="Arial" w:cs="Arial"/>
                <w:sz w:val="16"/>
                <w:szCs w:val="16"/>
              </w:rPr>
              <w:t>10</w:t>
            </w:r>
            <w:r w:rsidR="00410C1A">
              <w:rPr>
                <w:rFonts w:ascii="Arial" w:hAnsi="Arial" w:cs="Arial"/>
                <w:sz w:val="16"/>
                <w:szCs w:val="16"/>
              </w:rPr>
              <w:t>-</w:t>
            </w:r>
            <w:r w:rsidR="002B1129">
              <w:rPr>
                <w:rFonts w:ascii="Arial" w:hAnsi="Arial" w:cs="Arial"/>
                <w:sz w:val="16"/>
                <w:szCs w:val="16"/>
              </w:rPr>
              <w:t>1</w:t>
            </w:r>
            <w:r w:rsidR="0081085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74B6D332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24D114E2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1D0FECFC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1943299B" w14:textId="77777777" w:rsidR="0033680B" w:rsidRPr="00021218" w:rsidRDefault="0033680B" w:rsidP="0014752C">
            <w:pPr>
              <w:rPr>
                <w:rFonts w:ascii="Arial" w:hAnsi="Arial" w:cs="Arial"/>
                <w:sz w:val="16"/>
                <w:szCs w:val="16"/>
              </w:rPr>
            </w:pPr>
            <w:bookmarkStart w:id="4" w:name="bm_HuvudNamn"/>
            <w:bookmarkEnd w:id="4"/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409FE3B8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50EFDD77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2D7090C9" w14:textId="77777777" w:rsidTr="009B25A9">
        <w:trPr>
          <w:cantSplit/>
          <w:trHeight w:val="311"/>
        </w:trPr>
        <w:tc>
          <w:tcPr>
            <w:tcW w:w="7938" w:type="dxa"/>
            <w:vAlign w:val="center"/>
          </w:tcPr>
          <w:p w14:paraId="07032F5B" w14:textId="77777777" w:rsidR="00876923" w:rsidRPr="00021218" w:rsidRDefault="00876923" w:rsidP="006F397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4" w:space="0" w:color="FF3288"/>
            </w:tcBorders>
            <w:vAlign w:val="center"/>
          </w:tcPr>
          <w:p w14:paraId="203C6531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4802C5F1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26F2784" w14:textId="77777777" w:rsidR="00676B33" w:rsidRDefault="00C4354F" w:rsidP="009B25A9">
      <w:pPr>
        <w:pStyle w:val="Huvudrubrik"/>
        <w:ind w:left="-426" w:right="-227"/>
      </w:pPr>
      <w:bookmarkStart w:id="5" w:name="bm_Rubrik"/>
      <w:bookmarkStart w:id="6" w:name="start"/>
      <w:bookmarkEnd w:id="5"/>
      <w:bookmarkEnd w:id="6"/>
      <w:r>
        <w:t>Individuellt u</w:t>
      </w:r>
      <w:r w:rsidR="0011519D">
        <w:t>t</w:t>
      </w:r>
      <w:r>
        <w:t>bildningsprogram</w:t>
      </w:r>
      <w:r w:rsidR="00147C10">
        <w:t xml:space="preserve"> (IUP)</w:t>
      </w:r>
      <w:r w:rsidR="00C802F7">
        <w:br/>
      </w:r>
      <w:r w:rsidR="00676B33">
        <w:t xml:space="preserve">Föreskrift </w:t>
      </w:r>
      <w:r w:rsidR="00675AA0">
        <w:t>HSLF-FS</w:t>
      </w:r>
      <w:r w:rsidR="00676B33">
        <w:t xml:space="preserve"> </w:t>
      </w:r>
      <w:r w:rsidR="00223813">
        <w:t>2021</w:t>
      </w:r>
      <w:r w:rsidR="00676B33">
        <w:t>:8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142193" w14:paraId="2FBD1C44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0D4BCB26" w14:textId="77777777" w:rsidR="00142193" w:rsidRPr="00292BFD" w:rsidRDefault="00142193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Namn:</w:t>
            </w:r>
          </w:p>
        </w:tc>
      </w:tr>
      <w:tr w:rsidR="00142193" w14:paraId="5768EF1A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04F21DAB" w14:textId="5DB24DA6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Specialitet:</w:t>
            </w:r>
          </w:p>
        </w:tc>
      </w:tr>
      <w:tr w:rsidR="00342D37" w14:paraId="5B1DE0FF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6FA9AB4F" w14:textId="77777777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Handledare:</w:t>
            </w:r>
          </w:p>
        </w:tc>
      </w:tr>
      <w:tr w:rsidR="00342D37" w14:paraId="4A81C2C0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244D74AC" w14:textId="77777777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S</w:t>
            </w:r>
            <w:r w:rsidR="00250B25" w:rsidRPr="00292BFD">
              <w:rPr>
                <w:rFonts w:ascii="Garamond" w:hAnsi="Garamond"/>
                <w:szCs w:val="24"/>
              </w:rPr>
              <w:t>tudierektor</w:t>
            </w:r>
            <w:r w:rsidRPr="00292BFD">
              <w:rPr>
                <w:rFonts w:ascii="Garamond" w:hAnsi="Garamond"/>
                <w:szCs w:val="24"/>
              </w:rPr>
              <w:t>:</w:t>
            </w:r>
          </w:p>
        </w:tc>
      </w:tr>
      <w:tr w:rsidR="00F4203A" w14:paraId="30CF4957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6F19188A" w14:textId="77777777" w:rsidR="00F4203A" w:rsidRPr="00292BFD" w:rsidRDefault="00F4203A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Verksamhets-/avdelningschef</w:t>
            </w:r>
            <w:r w:rsidR="00EC658A" w:rsidRPr="00292BFD">
              <w:rPr>
                <w:rFonts w:ascii="Garamond" w:hAnsi="Garamond"/>
                <w:szCs w:val="24"/>
              </w:rPr>
              <w:t>:</w:t>
            </w:r>
          </w:p>
        </w:tc>
      </w:tr>
      <w:tr w:rsidR="00342D37" w14:paraId="1AF150B7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1B3D54F7" w14:textId="77777777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V</w:t>
            </w:r>
            <w:r w:rsidR="00F4203A" w:rsidRPr="00292BFD">
              <w:rPr>
                <w:rFonts w:ascii="Garamond" w:hAnsi="Garamond"/>
                <w:szCs w:val="24"/>
              </w:rPr>
              <w:t>årdcentral</w:t>
            </w:r>
            <w:r w:rsidRPr="00292BFD">
              <w:rPr>
                <w:rFonts w:ascii="Garamond" w:hAnsi="Garamond"/>
                <w:szCs w:val="24"/>
              </w:rPr>
              <w:t>:</w:t>
            </w:r>
            <w:r w:rsidR="00050148" w:rsidRPr="00292BFD">
              <w:rPr>
                <w:rFonts w:ascii="Garamond" w:hAnsi="Garamond"/>
                <w:szCs w:val="24"/>
              </w:rPr>
              <w:t xml:space="preserve"> </w:t>
            </w:r>
          </w:p>
        </w:tc>
      </w:tr>
    </w:tbl>
    <w:p w14:paraId="36B22CCF" w14:textId="77777777" w:rsidR="00DF284C" w:rsidRPr="009A23C8" w:rsidRDefault="009A23C8" w:rsidP="00F4203A">
      <w:pPr>
        <w:pStyle w:val="Huvudrubrik"/>
        <w:ind w:left="-426"/>
        <w:rPr>
          <w:sz w:val="28"/>
          <w:szCs w:val="28"/>
        </w:rPr>
      </w:pPr>
      <w:r>
        <w:rPr>
          <w:sz w:val="32"/>
          <w:szCs w:val="32"/>
        </w:rPr>
        <w:br/>
      </w:r>
      <w:r w:rsidRPr="009A23C8">
        <w:rPr>
          <w:sz w:val="28"/>
          <w:szCs w:val="28"/>
        </w:rPr>
        <w:t>Tjänstgöring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9A23C8" w14:paraId="40E9301A" w14:textId="77777777" w:rsidTr="00050148">
        <w:trPr>
          <w:trHeight w:val="2362"/>
        </w:trPr>
        <w:tc>
          <w:tcPr>
            <w:tcW w:w="10349" w:type="dxa"/>
            <w:vAlign w:val="center"/>
          </w:tcPr>
          <w:p w14:paraId="6C6DE11B" w14:textId="77777777" w:rsidR="009A23C8" w:rsidRPr="00292BFD" w:rsidRDefault="009A23C8" w:rsidP="00D2774F">
            <w:pP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Legitimationsdatum:</w:t>
            </w:r>
            <w:r w:rsidR="00840733" w:rsidRPr="00292BFD">
              <w:rPr>
                <w:rFonts w:ascii="Garamond" w:hAnsi="Garamond"/>
                <w:szCs w:val="24"/>
              </w:rPr>
              <w:t xml:space="preserve"> </w:t>
            </w:r>
          </w:p>
          <w:p w14:paraId="4E61B5D4" w14:textId="77777777" w:rsidR="009A23C8" w:rsidRPr="00292BFD" w:rsidRDefault="009A23C8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Anställningsdatum: </w:t>
            </w:r>
          </w:p>
          <w:p w14:paraId="15896AF2" w14:textId="77777777" w:rsidR="009A23C8" w:rsidRPr="00292BFD" w:rsidRDefault="009A23C8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Förväntat datum för specialistkompetens: </w:t>
            </w:r>
          </w:p>
          <w:p w14:paraId="53D89317" w14:textId="77777777" w:rsidR="009A23C8" w:rsidRPr="00292BFD" w:rsidRDefault="00FE5EB4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Individuellt utbildningsprogram fastställt</w:t>
            </w:r>
            <w:r w:rsidR="009A23C8" w:rsidRPr="00292BFD">
              <w:rPr>
                <w:rFonts w:ascii="Garamond" w:hAnsi="Garamond"/>
                <w:szCs w:val="24"/>
              </w:rPr>
              <w:t xml:space="preserve"> (datum):</w:t>
            </w:r>
            <w:r w:rsidR="001226E8" w:rsidRPr="00292BFD">
              <w:rPr>
                <w:rFonts w:ascii="Garamond" w:hAnsi="Garamond"/>
                <w:szCs w:val="24"/>
              </w:rPr>
              <w:t xml:space="preserve"> </w:t>
            </w:r>
          </w:p>
          <w:p w14:paraId="368FB6A4" w14:textId="77777777" w:rsidR="009A23C8" w:rsidRPr="00292BFD" w:rsidRDefault="009A23C8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Reviderat (datum):</w:t>
            </w:r>
            <w:r w:rsidR="001226E8" w:rsidRPr="00292BFD">
              <w:rPr>
                <w:rFonts w:ascii="Garamond" w:hAnsi="Garamond"/>
                <w:szCs w:val="24"/>
              </w:rPr>
              <w:t xml:space="preserve"> </w:t>
            </w:r>
          </w:p>
          <w:p w14:paraId="425E90E3" w14:textId="77777777" w:rsidR="009A23C8" w:rsidRPr="00050148" w:rsidRDefault="009A23C8" w:rsidP="009A23C8">
            <w:pPr>
              <w:pBdr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Ev tillgodoräknad tid:</w:t>
            </w:r>
            <w:r w:rsidR="00050148">
              <w:rPr>
                <w:rFonts w:ascii="Garamond" w:hAnsi="Garamond"/>
                <w:sz w:val="20"/>
              </w:rPr>
              <w:t xml:space="preserve"> </w:t>
            </w:r>
          </w:p>
        </w:tc>
      </w:tr>
    </w:tbl>
    <w:p w14:paraId="4CE734E7" w14:textId="77777777" w:rsidR="00152A1A" w:rsidRPr="00453453" w:rsidRDefault="00152A1A" w:rsidP="00F4203A">
      <w:pPr>
        <w:pStyle w:val="Rubrik1"/>
        <w:spacing w:line="276" w:lineRule="auto"/>
        <w:ind w:left="-426"/>
        <w:rPr>
          <w:color w:val="FF0000"/>
        </w:rPr>
      </w:pPr>
      <w:r>
        <w:t>Tjänstgöringar</w:t>
      </w:r>
      <w:r w:rsidR="00453453">
        <w:t xml:space="preserve"> </w:t>
      </w:r>
    </w:p>
    <w:p w14:paraId="5CE56B7E" w14:textId="77777777" w:rsidR="00152A1A" w:rsidRPr="009352FF" w:rsidRDefault="00B36563" w:rsidP="00840733">
      <w:pPr>
        <w:pStyle w:val="Brdtext"/>
        <w:spacing w:after="0" w:line="276" w:lineRule="auto"/>
        <w:ind w:left="-426"/>
        <w:rPr>
          <w:rFonts w:cstheme="majorHAnsi"/>
          <w:color w:val="FF0000"/>
        </w:rPr>
      </w:pPr>
      <w:r w:rsidRPr="009352FF">
        <w:rPr>
          <w:rFonts w:cstheme="majorHAnsi"/>
        </w:rPr>
        <w:t>Vårdcentral</w:t>
      </w:r>
      <w:r w:rsidR="00152A1A" w:rsidRPr="009352FF">
        <w:rPr>
          <w:rFonts w:cstheme="majorHAnsi"/>
        </w:rPr>
        <w:t>/</w:t>
      </w:r>
      <w:r w:rsidRPr="009352FF">
        <w:rPr>
          <w:rFonts w:cstheme="majorHAnsi"/>
        </w:rPr>
        <w:t>sidotjänstgöring</w:t>
      </w:r>
      <w:r w:rsidR="00453453" w:rsidRPr="009352FF">
        <w:rPr>
          <w:rFonts w:cstheme="majorHAnsi"/>
        </w:rPr>
        <w:t xml:space="preserve"> 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418"/>
        <w:gridCol w:w="3118"/>
        <w:gridCol w:w="1701"/>
        <w:gridCol w:w="709"/>
        <w:gridCol w:w="1276"/>
      </w:tblGrid>
      <w:tr w:rsidR="00393B7A" w:rsidRPr="00DF284C" w14:paraId="405BAAFA" w14:textId="77777777" w:rsidTr="00827172">
        <w:trPr>
          <w:trHeight w:val="527"/>
        </w:trPr>
        <w:tc>
          <w:tcPr>
            <w:tcW w:w="426" w:type="dxa"/>
            <w:shd w:val="clear" w:color="auto" w:fill="E7E6E6" w:themeFill="background2"/>
          </w:tcPr>
          <w:p w14:paraId="685997FD" w14:textId="77777777" w:rsidR="00393B7A" w:rsidRPr="00DF284C" w:rsidRDefault="00393B7A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28AF3C" w14:textId="77777777" w:rsidR="00393B7A" w:rsidRPr="00B62E08" w:rsidRDefault="00393B7A" w:rsidP="00C13864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 xml:space="preserve">Period 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3D760F8" w14:textId="77777777" w:rsidR="00393B7A" w:rsidRPr="00B62E08" w:rsidRDefault="00827172" w:rsidP="00C1386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38AFF192" w14:textId="77777777" w:rsidR="00393B7A" w:rsidRPr="00B62E08" w:rsidRDefault="00827172" w:rsidP="00827172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Tjänstgöringsställe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D341F5" w14:textId="77777777" w:rsidR="00393B7A" w:rsidRPr="00B62E08" w:rsidRDefault="00393B7A" w:rsidP="00C1386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Tjänstgörings-</w:t>
            </w:r>
            <w:r w:rsidRPr="00B62E08">
              <w:rPr>
                <w:rFonts w:ascii="Garamond" w:hAnsi="Garamond"/>
                <w:sz w:val="20"/>
              </w:rPr>
              <w:br/>
              <w:t>grad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53963EA0" w14:textId="77777777" w:rsidR="00393B7A" w:rsidRPr="00B62E08" w:rsidRDefault="00393B7A" w:rsidP="00C1386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Antal mån.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45ED6C2C" w14:textId="77777777" w:rsidR="00393B7A" w:rsidRPr="00AC1F81" w:rsidRDefault="00393B7A" w:rsidP="00C13864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 w:rsidRPr="00AC1F81">
              <w:rPr>
                <w:rFonts w:ascii="Garamond" w:hAnsi="Garamond"/>
                <w:sz w:val="16"/>
                <w:szCs w:val="16"/>
              </w:rPr>
              <w:t xml:space="preserve">P=planerad </w:t>
            </w:r>
            <w:r w:rsidRPr="00AC1F81">
              <w:rPr>
                <w:rFonts w:ascii="Garamond" w:hAnsi="Garamond"/>
                <w:sz w:val="16"/>
                <w:szCs w:val="16"/>
              </w:rPr>
              <w:br/>
              <w:t>G=genomförd</w:t>
            </w:r>
            <w:r w:rsidRPr="00AC1F81">
              <w:rPr>
                <w:rFonts w:ascii="Garamond" w:hAnsi="Garamond"/>
                <w:sz w:val="16"/>
                <w:szCs w:val="16"/>
              </w:rPr>
              <w:br/>
              <w:t xml:space="preserve"> T= fått tj intyg</w:t>
            </w:r>
          </w:p>
        </w:tc>
      </w:tr>
      <w:tr w:rsidR="00393B7A" w:rsidRPr="00DF284C" w14:paraId="09BC847B" w14:textId="77777777" w:rsidTr="00827172">
        <w:trPr>
          <w:trHeight w:val="302"/>
        </w:trPr>
        <w:tc>
          <w:tcPr>
            <w:tcW w:w="426" w:type="dxa"/>
          </w:tcPr>
          <w:p w14:paraId="17BB0E3E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701" w:type="dxa"/>
          </w:tcPr>
          <w:p w14:paraId="7E1E16B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59910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E1D251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F24A6A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C19BFE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E441C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33E500A8" w14:textId="77777777" w:rsidTr="00827172">
        <w:trPr>
          <w:trHeight w:val="302"/>
        </w:trPr>
        <w:tc>
          <w:tcPr>
            <w:tcW w:w="426" w:type="dxa"/>
          </w:tcPr>
          <w:p w14:paraId="2033089A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701" w:type="dxa"/>
          </w:tcPr>
          <w:p w14:paraId="60DDC2F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8D762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BFB88D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BBDA0E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24D2C76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38ECE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8D8E996" w14:textId="77777777" w:rsidTr="00827172">
        <w:trPr>
          <w:trHeight w:val="302"/>
        </w:trPr>
        <w:tc>
          <w:tcPr>
            <w:tcW w:w="426" w:type="dxa"/>
          </w:tcPr>
          <w:p w14:paraId="73570359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701" w:type="dxa"/>
          </w:tcPr>
          <w:p w14:paraId="6C2850C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AF242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70BBC6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846632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5786F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E0C45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35EB7344" w14:textId="77777777" w:rsidTr="00827172">
        <w:trPr>
          <w:trHeight w:val="302"/>
        </w:trPr>
        <w:tc>
          <w:tcPr>
            <w:tcW w:w="426" w:type="dxa"/>
          </w:tcPr>
          <w:p w14:paraId="1486113C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701" w:type="dxa"/>
          </w:tcPr>
          <w:p w14:paraId="764FFA4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4204B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0BC72F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8926EE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04B473B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C8582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D7674A6" w14:textId="77777777" w:rsidTr="00827172">
        <w:trPr>
          <w:trHeight w:val="302"/>
        </w:trPr>
        <w:tc>
          <w:tcPr>
            <w:tcW w:w="426" w:type="dxa"/>
          </w:tcPr>
          <w:p w14:paraId="24B1C508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701" w:type="dxa"/>
          </w:tcPr>
          <w:p w14:paraId="52E088C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AEB9E4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C23997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C2CF8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A1614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1F150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C2A2F99" w14:textId="77777777" w:rsidTr="00827172">
        <w:trPr>
          <w:trHeight w:val="302"/>
        </w:trPr>
        <w:tc>
          <w:tcPr>
            <w:tcW w:w="426" w:type="dxa"/>
          </w:tcPr>
          <w:p w14:paraId="5465EC9B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701" w:type="dxa"/>
          </w:tcPr>
          <w:p w14:paraId="6532CA2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821DD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2BEF17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241EC1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0C3A3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E21A7A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0AC90A6E" w14:textId="77777777" w:rsidTr="00827172">
        <w:trPr>
          <w:trHeight w:val="302"/>
        </w:trPr>
        <w:tc>
          <w:tcPr>
            <w:tcW w:w="426" w:type="dxa"/>
          </w:tcPr>
          <w:p w14:paraId="0970F0AE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701" w:type="dxa"/>
          </w:tcPr>
          <w:p w14:paraId="4CCDEC7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F6A13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A92EBE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171F17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B491A3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7F0AA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23B8DD72" w14:textId="77777777" w:rsidTr="00827172">
        <w:trPr>
          <w:trHeight w:val="302"/>
        </w:trPr>
        <w:tc>
          <w:tcPr>
            <w:tcW w:w="426" w:type="dxa"/>
          </w:tcPr>
          <w:p w14:paraId="5DA1DC4D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701" w:type="dxa"/>
          </w:tcPr>
          <w:p w14:paraId="258D549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F3A7F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37F403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3CE57A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04FF2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BC529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06A6832B" w14:textId="77777777" w:rsidTr="00827172">
        <w:trPr>
          <w:trHeight w:val="302"/>
        </w:trPr>
        <w:tc>
          <w:tcPr>
            <w:tcW w:w="426" w:type="dxa"/>
          </w:tcPr>
          <w:p w14:paraId="0614248D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701" w:type="dxa"/>
          </w:tcPr>
          <w:p w14:paraId="4DCAE94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64EBA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6B1B78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ADB20C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85E8A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3B57D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69C5189C" w14:textId="77777777" w:rsidTr="00827172">
        <w:trPr>
          <w:trHeight w:val="48"/>
        </w:trPr>
        <w:tc>
          <w:tcPr>
            <w:tcW w:w="426" w:type="dxa"/>
          </w:tcPr>
          <w:p w14:paraId="3D02BFD8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701" w:type="dxa"/>
          </w:tcPr>
          <w:p w14:paraId="2D86964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40600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3B11A3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C47FE8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30FD857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F63E6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38E59902" w14:textId="77777777" w:rsidTr="00827172">
        <w:trPr>
          <w:trHeight w:val="48"/>
        </w:trPr>
        <w:tc>
          <w:tcPr>
            <w:tcW w:w="426" w:type="dxa"/>
          </w:tcPr>
          <w:p w14:paraId="494E0A0A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1701" w:type="dxa"/>
          </w:tcPr>
          <w:p w14:paraId="51E3F4A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2D8E6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BBCAFD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B22A8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15BCE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FCD78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39287E55" w14:textId="77777777" w:rsidTr="00827172">
        <w:trPr>
          <w:trHeight w:val="48"/>
        </w:trPr>
        <w:tc>
          <w:tcPr>
            <w:tcW w:w="426" w:type="dxa"/>
          </w:tcPr>
          <w:p w14:paraId="5B2BAD55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701" w:type="dxa"/>
          </w:tcPr>
          <w:p w14:paraId="35A56AE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03BFC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8E1A35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441D3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21B44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30EC85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37539080" w14:textId="77777777" w:rsidTr="00827172">
        <w:trPr>
          <w:trHeight w:val="48"/>
        </w:trPr>
        <w:tc>
          <w:tcPr>
            <w:tcW w:w="426" w:type="dxa"/>
          </w:tcPr>
          <w:p w14:paraId="61835CB7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lastRenderedPageBreak/>
              <w:t>13</w:t>
            </w:r>
          </w:p>
        </w:tc>
        <w:tc>
          <w:tcPr>
            <w:tcW w:w="1701" w:type="dxa"/>
          </w:tcPr>
          <w:p w14:paraId="0788D08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B4315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9D5CB3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9E108E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1FEB5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94963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024371DA" w14:textId="77777777" w:rsidTr="00827172">
        <w:trPr>
          <w:trHeight w:val="48"/>
        </w:trPr>
        <w:tc>
          <w:tcPr>
            <w:tcW w:w="426" w:type="dxa"/>
          </w:tcPr>
          <w:p w14:paraId="1BDB5425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14</w:t>
            </w:r>
          </w:p>
        </w:tc>
        <w:tc>
          <w:tcPr>
            <w:tcW w:w="1701" w:type="dxa"/>
          </w:tcPr>
          <w:p w14:paraId="4837DA8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C6FA4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97D61F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A23521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0FFEC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8AE501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677BDAA0" w14:textId="77777777" w:rsidTr="00827172">
        <w:trPr>
          <w:trHeight w:val="48"/>
        </w:trPr>
        <w:tc>
          <w:tcPr>
            <w:tcW w:w="426" w:type="dxa"/>
          </w:tcPr>
          <w:p w14:paraId="70737675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1701" w:type="dxa"/>
          </w:tcPr>
          <w:p w14:paraId="1894648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E1BA4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1B32B5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191F59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4787143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1F7FF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0555971C" w14:textId="77777777" w:rsidTr="00827172">
        <w:trPr>
          <w:trHeight w:val="48"/>
        </w:trPr>
        <w:tc>
          <w:tcPr>
            <w:tcW w:w="426" w:type="dxa"/>
          </w:tcPr>
          <w:p w14:paraId="157F0E0F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1701" w:type="dxa"/>
          </w:tcPr>
          <w:p w14:paraId="464B186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F5430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118275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A96A3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5C189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275E3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3F6B8E6" w14:textId="77777777" w:rsidTr="00827172">
        <w:trPr>
          <w:trHeight w:val="48"/>
        </w:trPr>
        <w:tc>
          <w:tcPr>
            <w:tcW w:w="426" w:type="dxa"/>
          </w:tcPr>
          <w:p w14:paraId="3F92B2B6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17</w:t>
            </w:r>
          </w:p>
        </w:tc>
        <w:tc>
          <w:tcPr>
            <w:tcW w:w="1701" w:type="dxa"/>
          </w:tcPr>
          <w:p w14:paraId="79DECA0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F96D8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5EC693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98CC58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82E3D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6BD5D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48C7D26" w14:textId="77777777" w:rsidTr="00827172">
        <w:trPr>
          <w:trHeight w:val="48"/>
        </w:trPr>
        <w:tc>
          <w:tcPr>
            <w:tcW w:w="426" w:type="dxa"/>
          </w:tcPr>
          <w:p w14:paraId="6B2020B3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18</w:t>
            </w:r>
          </w:p>
        </w:tc>
        <w:tc>
          <w:tcPr>
            <w:tcW w:w="1701" w:type="dxa"/>
          </w:tcPr>
          <w:p w14:paraId="4A9373D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CF6F2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1E7C43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5E7F4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452A0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769E53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63F48195" w14:textId="77777777" w:rsidTr="00827172">
        <w:trPr>
          <w:trHeight w:val="48"/>
        </w:trPr>
        <w:tc>
          <w:tcPr>
            <w:tcW w:w="426" w:type="dxa"/>
          </w:tcPr>
          <w:p w14:paraId="5CA9FDC9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19</w:t>
            </w:r>
          </w:p>
        </w:tc>
        <w:tc>
          <w:tcPr>
            <w:tcW w:w="1701" w:type="dxa"/>
          </w:tcPr>
          <w:p w14:paraId="0079DFD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8CEA1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EFD238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04A1AE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25F64C8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E3D87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6E046C2" w14:textId="77777777" w:rsidTr="00827172">
        <w:trPr>
          <w:trHeight w:val="48"/>
        </w:trPr>
        <w:tc>
          <w:tcPr>
            <w:tcW w:w="426" w:type="dxa"/>
          </w:tcPr>
          <w:p w14:paraId="361C1310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20</w:t>
            </w:r>
          </w:p>
        </w:tc>
        <w:tc>
          <w:tcPr>
            <w:tcW w:w="1701" w:type="dxa"/>
          </w:tcPr>
          <w:p w14:paraId="6E140FC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AEEDC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BE5086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80C6E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35AE06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5EFB6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507693A" w14:textId="77777777" w:rsidR="00EE0F1D" w:rsidRPr="00E748E0" w:rsidRDefault="00EE0F1D" w:rsidP="00447DE1">
      <w:pPr>
        <w:pStyle w:val="Rubrik1"/>
        <w:ind w:left="-426"/>
        <w:rPr>
          <w:color w:val="FF0000"/>
        </w:rPr>
      </w:pPr>
      <w:r>
        <w:t>Auskultationer</w:t>
      </w:r>
      <w: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418"/>
        <w:gridCol w:w="3118"/>
        <w:gridCol w:w="1701"/>
        <w:gridCol w:w="709"/>
        <w:gridCol w:w="1276"/>
      </w:tblGrid>
      <w:tr w:rsidR="00F261AB" w:rsidRPr="00AC1F81" w14:paraId="2814FC87" w14:textId="77777777" w:rsidTr="00F261AB">
        <w:trPr>
          <w:trHeight w:val="315"/>
        </w:trPr>
        <w:tc>
          <w:tcPr>
            <w:tcW w:w="426" w:type="dxa"/>
            <w:shd w:val="clear" w:color="auto" w:fill="E7E6E6" w:themeFill="background2"/>
          </w:tcPr>
          <w:p w14:paraId="385CBBC0" w14:textId="77777777" w:rsidR="00F261AB" w:rsidRPr="00DF284C" w:rsidRDefault="00F261AB" w:rsidP="00F261A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89B7AF5" w14:textId="77777777" w:rsidR="00F261AB" w:rsidRPr="00B62E08" w:rsidRDefault="00F261AB" w:rsidP="00F261AB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Period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FC8EA69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39D59D14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Tjänstgöringsställe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2F7E76C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Tjänstgöringsgrad</w:t>
            </w:r>
          </w:p>
        </w:tc>
        <w:tc>
          <w:tcPr>
            <w:tcW w:w="709" w:type="dxa"/>
            <w:shd w:val="clear" w:color="auto" w:fill="E7E6E6" w:themeFill="background2"/>
          </w:tcPr>
          <w:p w14:paraId="0B760E4D" w14:textId="77777777" w:rsidR="00F261AB" w:rsidRPr="00F261AB" w:rsidRDefault="00F261AB" w:rsidP="00F261AB">
            <w:pPr>
              <w:rPr>
                <w:rFonts w:ascii="Garamond" w:hAnsi="Garamond"/>
                <w:sz w:val="20"/>
              </w:rPr>
            </w:pPr>
            <w:r w:rsidRPr="00F261AB">
              <w:rPr>
                <w:rFonts w:ascii="Garamond" w:hAnsi="Garamond"/>
                <w:sz w:val="20"/>
              </w:rPr>
              <w:t xml:space="preserve">Antal </w:t>
            </w:r>
            <w:r w:rsidRPr="00F261AB">
              <w:rPr>
                <w:rFonts w:ascii="Garamond" w:hAnsi="Garamond"/>
                <w:sz w:val="20"/>
              </w:rPr>
              <w:br/>
              <w:t>mån</w:t>
            </w:r>
          </w:p>
        </w:tc>
        <w:tc>
          <w:tcPr>
            <w:tcW w:w="1276" w:type="dxa"/>
            <w:shd w:val="clear" w:color="auto" w:fill="E7E6E6" w:themeFill="background2"/>
          </w:tcPr>
          <w:p w14:paraId="4B0F614F" w14:textId="77777777" w:rsidR="00F261AB" w:rsidRPr="00AC1F81" w:rsidRDefault="00F261AB" w:rsidP="00F261AB">
            <w:pPr>
              <w:rPr>
                <w:rFonts w:ascii="Garamond" w:hAnsi="Garamond"/>
                <w:sz w:val="16"/>
                <w:szCs w:val="16"/>
              </w:rPr>
            </w:pPr>
            <w:r w:rsidRPr="00AC1F81">
              <w:rPr>
                <w:rFonts w:ascii="Garamond" w:hAnsi="Garamond"/>
                <w:sz w:val="16"/>
                <w:szCs w:val="16"/>
              </w:rPr>
              <w:t xml:space="preserve">P=planerad </w:t>
            </w:r>
            <w:r w:rsidRPr="00AC1F81">
              <w:rPr>
                <w:rFonts w:ascii="Garamond" w:hAnsi="Garamond"/>
                <w:sz w:val="16"/>
                <w:szCs w:val="16"/>
              </w:rPr>
              <w:br/>
              <w:t>G=genomförd</w:t>
            </w:r>
          </w:p>
        </w:tc>
      </w:tr>
      <w:tr w:rsidR="00F261AB" w:rsidRPr="00F94F5A" w14:paraId="1F2E1FC8" w14:textId="77777777" w:rsidTr="00F261AB">
        <w:trPr>
          <w:trHeight w:val="302"/>
        </w:trPr>
        <w:tc>
          <w:tcPr>
            <w:tcW w:w="426" w:type="dxa"/>
          </w:tcPr>
          <w:p w14:paraId="48287EF0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701" w:type="dxa"/>
          </w:tcPr>
          <w:p w14:paraId="549AAA5B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8657D9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8E50429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4DD7B0C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C6799E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345859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7B2E5263" w14:textId="77777777" w:rsidTr="00F261AB">
        <w:trPr>
          <w:trHeight w:val="302"/>
        </w:trPr>
        <w:tc>
          <w:tcPr>
            <w:tcW w:w="426" w:type="dxa"/>
          </w:tcPr>
          <w:p w14:paraId="47860024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701" w:type="dxa"/>
          </w:tcPr>
          <w:p w14:paraId="7AC03FAA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574DC0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C4E954A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C2303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C0A365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492571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53172EB4" w14:textId="77777777" w:rsidTr="00F261AB">
        <w:trPr>
          <w:trHeight w:val="302"/>
        </w:trPr>
        <w:tc>
          <w:tcPr>
            <w:tcW w:w="426" w:type="dxa"/>
          </w:tcPr>
          <w:p w14:paraId="3B1BA75C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701" w:type="dxa"/>
          </w:tcPr>
          <w:p w14:paraId="2EF056F4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44A302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52E71CC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1D0726F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C2BF33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2DEE2E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17C60E25" w14:textId="77777777" w:rsidTr="00F261AB">
        <w:trPr>
          <w:trHeight w:val="302"/>
        </w:trPr>
        <w:tc>
          <w:tcPr>
            <w:tcW w:w="426" w:type="dxa"/>
          </w:tcPr>
          <w:p w14:paraId="3B67A0FC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701" w:type="dxa"/>
          </w:tcPr>
          <w:p w14:paraId="1197A51D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A5FA8B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789520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1CC4D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B8396E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801C2F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3BBAC8A4" w14:textId="77777777" w:rsidTr="00F261AB">
        <w:trPr>
          <w:trHeight w:val="302"/>
        </w:trPr>
        <w:tc>
          <w:tcPr>
            <w:tcW w:w="426" w:type="dxa"/>
          </w:tcPr>
          <w:p w14:paraId="24195777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701" w:type="dxa"/>
          </w:tcPr>
          <w:p w14:paraId="7B3D48A4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18C8AA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6D72329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66CAA0B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C45325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B68289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7B0139F" w14:textId="77777777" w:rsidR="00032C45" w:rsidRDefault="00032C45" w:rsidP="00032C45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>
        <w:rPr>
          <w:rFonts w:asciiTheme="majorHAnsi" w:hAnsiTheme="majorHAnsi" w:cstheme="majorHAnsi"/>
          <w:szCs w:val="28"/>
        </w:rPr>
        <w:t>BVC</w:t>
      </w:r>
      <w:r w:rsidRPr="00F65104">
        <w:rPr>
          <w:szCs w:val="28"/>
        </w:rPr>
        <w:t xml:space="preserve"> </w:t>
      </w:r>
      <w:r>
        <w:rPr>
          <w:szCs w:val="24"/>
        </w:rPr>
        <w:br/>
      </w:r>
      <w:r>
        <w:rPr>
          <w:rFonts w:ascii="Garamond" w:hAnsi="Garamond"/>
          <w:b w:val="0"/>
          <w:sz w:val="24"/>
          <w:szCs w:val="24"/>
        </w:rPr>
        <w:t>Självständigt ansvara för BVC under minst 4 månader</w:t>
      </w:r>
      <w:r>
        <w:rPr>
          <w:rFonts w:ascii="Garamond" w:hAnsi="Garamond"/>
          <w:b w:val="0"/>
          <w:sz w:val="24"/>
          <w:szCs w:val="24"/>
        </w:rPr>
        <w:br/>
      </w:r>
    </w:p>
    <w:tbl>
      <w:tblPr>
        <w:tblW w:w="37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866"/>
      </w:tblGrid>
      <w:tr w:rsidR="00032C45" w:rsidRPr="00DF284C" w14:paraId="6962B9D2" w14:textId="77777777" w:rsidTr="00032C45">
        <w:tc>
          <w:tcPr>
            <w:tcW w:w="1866" w:type="dxa"/>
            <w:shd w:val="clear" w:color="auto" w:fill="E7E6E6" w:themeFill="background2"/>
          </w:tcPr>
          <w:p w14:paraId="08ED7EA7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Planerad tidpunkt</w:t>
            </w:r>
          </w:p>
        </w:tc>
        <w:tc>
          <w:tcPr>
            <w:tcW w:w="1866" w:type="dxa"/>
            <w:shd w:val="clear" w:color="auto" w:fill="E7E6E6" w:themeFill="background2"/>
          </w:tcPr>
          <w:p w14:paraId="1A206F83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Genomfört datum</w:t>
            </w:r>
          </w:p>
        </w:tc>
      </w:tr>
      <w:tr w:rsidR="00032C45" w:rsidRPr="00DF284C" w14:paraId="58110BFD" w14:textId="77777777" w:rsidTr="00032C45">
        <w:tc>
          <w:tcPr>
            <w:tcW w:w="1866" w:type="dxa"/>
          </w:tcPr>
          <w:p w14:paraId="0B7FA733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  <w:tc>
          <w:tcPr>
            <w:tcW w:w="1866" w:type="dxa"/>
          </w:tcPr>
          <w:p w14:paraId="3B3E174F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</w:tr>
    </w:tbl>
    <w:p w14:paraId="2105BE08" w14:textId="77777777" w:rsidR="00032C45" w:rsidRDefault="00032C45" w:rsidP="00032C45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>
        <w:rPr>
          <w:rFonts w:asciiTheme="majorHAnsi" w:hAnsiTheme="majorHAnsi" w:cstheme="majorHAnsi"/>
          <w:szCs w:val="28"/>
        </w:rPr>
        <w:t>SÄBO</w:t>
      </w:r>
      <w:r w:rsidRPr="00F65104">
        <w:rPr>
          <w:szCs w:val="28"/>
        </w:rPr>
        <w:t xml:space="preserve"> </w:t>
      </w:r>
      <w:r>
        <w:rPr>
          <w:szCs w:val="24"/>
        </w:rPr>
        <w:br/>
      </w:r>
      <w:r>
        <w:rPr>
          <w:rFonts w:ascii="Garamond" w:hAnsi="Garamond"/>
          <w:b w:val="0"/>
          <w:sz w:val="24"/>
          <w:szCs w:val="24"/>
        </w:rPr>
        <w:t>Självständigt ronda SÄBO (särskilt boende) under minst 4 månader</w:t>
      </w:r>
      <w:r>
        <w:rPr>
          <w:rFonts w:ascii="Garamond" w:hAnsi="Garamond"/>
          <w:b w:val="0"/>
          <w:sz w:val="24"/>
          <w:szCs w:val="24"/>
        </w:rPr>
        <w:br/>
      </w:r>
    </w:p>
    <w:tbl>
      <w:tblPr>
        <w:tblW w:w="37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866"/>
      </w:tblGrid>
      <w:tr w:rsidR="00032C45" w:rsidRPr="00DF284C" w14:paraId="2FE84CBA" w14:textId="77777777" w:rsidTr="009914C0">
        <w:tc>
          <w:tcPr>
            <w:tcW w:w="1866" w:type="dxa"/>
            <w:shd w:val="clear" w:color="auto" w:fill="E7E6E6" w:themeFill="background2"/>
          </w:tcPr>
          <w:p w14:paraId="7457F991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Planerad tidpunkt</w:t>
            </w:r>
          </w:p>
        </w:tc>
        <w:tc>
          <w:tcPr>
            <w:tcW w:w="1866" w:type="dxa"/>
            <w:shd w:val="clear" w:color="auto" w:fill="E7E6E6" w:themeFill="background2"/>
          </w:tcPr>
          <w:p w14:paraId="6E0E2682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Genomfört datum</w:t>
            </w:r>
          </w:p>
        </w:tc>
      </w:tr>
      <w:tr w:rsidR="00032C45" w:rsidRPr="00DF284C" w14:paraId="6C22CDB5" w14:textId="77777777" w:rsidTr="009914C0">
        <w:tc>
          <w:tcPr>
            <w:tcW w:w="1866" w:type="dxa"/>
          </w:tcPr>
          <w:p w14:paraId="7DD44D04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  <w:tc>
          <w:tcPr>
            <w:tcW w:w="1866" w:type="dxa"/>
          </w:tcPr>
          <w:p w14:paraId="549B7D4D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</w:tr>
    </w:tbl>
    <w:p w14:paraId="0E3A97B0" w14:textId="77777777" w:rsidR="00032C45" w:rsidRPr="00032C45" w:rsidRDefault="00032C45" w:rsidP="00032C45">
      <w:pPr>
        <w:pStyle w:val="Brdtext"/>
      </w:pPr>
    </w:p>
    <w:p w14:paraId="78D9E305" w14:textId="77777777" w:rsidR="00682614" w:rsidRDefault="004A5348" w:rsidP="00447DE1">
      <w:pPr>
        <w:pStyle w:val="Rubrik1"/>
        <w:ind w:left="-426"/>
      </w:pPr>
      <w:r w:rsidRPr="00B36563">
        <w:t>Obligatoriska kurser</w:t>
      </w:r>
      <w:r w:rsidR="00FE0A36">
        <w:t xml:space="preserve"> </w:t>
      </w:r>
      <w:r w:rsidR="00B36563">
        <w:br/>
      </w:r>
      <w:r w:rsidRPr="00B36563">
        <w:t xml:space="preserve"> 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1701"/>
        <w:gridCol w:w="3969"/>
        <w:gridCol w:w="1418"/>
      </w:tblGrid>
      <w:tr w:rsidR="00EE0F1D" w:rsidRPr="00453453" w14:paraId="0B6A8455" w14:textId="77777777" w:rsidTr="00067598">
        <w:tc>
          <w:tcPr>
            <w:tcW w:w="426" w:type="dxa"/>
            <w:shd w:val="clear" w:color="auto" w:fill="E7E6E6" w:themeFill="background2"/>
          </w:tcPr>
          <w:p w14:paraId="59E73DD6" w14:textId="77777777" w:rsidR="00EE0F1D" w:rsidRPr="00DF284C" w:rsidRDefault="00EE0F1D" w:rsidP="00B3656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173C20DF" w14:textId="77777777" w:rsidR="00EE0F1D" w:rsidRPr="00EE0F1D" w:rsidRDefault="00EE0F1D" w:rsidP="00096CF1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Kursnamn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8C5D497" w14:textId="77777777" w:rsidR="00EE0F1D" w:rsidRPr="00EE0F1D" w:rsidRDefault="00491A0E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58798CEE" w14:textId="77777777" w:rsidR="00EE0F1D" w:rsidRPr="00EE0F1D" w:rsidRDefault="00EE0F1D" w:rsidP="003030DB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Prel</w:t>
            </w:r>
            <w:r w:rsidR="00E37A49">
              <w:rPr>
                <w:rFonts w:ascii="Garamond" w:hAnsi="Garamond"/>
                <w:sz w:val="20"/>
              </w:rPr>
              <w:t>iminär</w:t>
            </w:r>
            <w:r>
              <w:rPr>
                <w:rFonts w:ascii="Garamond" w:hAnsi="Garamond"/>
                <w:sz w:val="20"/>
              </w:rPr>
              <w:t xml:space="preserve"> tidpunkt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A206BD7" w14:textId="77777777" w:rsidR="00EE0F1D" w:rsidRPr="00EE0F1D" w:rsidRDefault="00EE0F1D" w:rsidP="00096CF1">
            <w:pPr>
              <w:spacing w:line="276" w:lineRule="auto"/>
              <w:rPr>
                <w:rFonts w:ascii="Garamond" w:hAnsi="Garamond"/>
                <w:color w:val="FF0000"/>
                <w:sz w:val="16"/>
                <w:szCs w:val="16"/>
              </w:rPr>
            </w:pPr>
            <w:r w:rsidRPr="00EE0F1D">
              <w:rPr>
                <w:rFonts w:ascii="Garamond" w:hAnsi="Garamond"/>
                <w:sz w:val="16"/>
                <w:szCs w:val="16"/>
              </w:rPr>
              <w:t>P=planerad</w:t>
            </w:r>
          </w:p>
          <w:p w14:paraId="58D5E7BA" w14:textId="77777777" w:rsidR="00EE0F1D" w:rsidRPr="00EE0F1D" w:rsidRDefault="00EE0F1D" w:rsidP="00096CF1">
            <w:pPr>
              <w:spacing w:line="276" w:lineRule="auto"/>
              <w:rPr>
                <w:rFonts w:ascii="Garamond" w:hAnsi="Garamond"/>
                <w:sz w:val="16"/>
                <w:szCs w:val="16"/>
              </w:rPr>
            </w:pPr>
            <w:r w:rsidRPr="00EE0F1D">
              <w:rPr>
                <w:rFonts w:ascii="Garamond" w:hAnsi="Garamond"/>
                <w:sz w:val="16"/>
                <w:szCs w:val="16"/>
              </w:rPr>
              <w:t>G=genomförd</w:t>
            </w:r>
          </w:p>
          <w:p w14:paraId="2127B57F" w14:textId="77777777" w:rsidR="00EE0F1D" w:rsidRPr="00EE0F1D" w:rsidRDefault="00EE0F1D" w:rsidP="00096CF1">
            <w:pPr>
              <w:spacing w:line="276" w:lineRule="auto"/>
              <w:rPr>
                <w:rFonts w:ascii="Garamond" w:hAnsi="Garamond"/>
                <w:color w:val="FF0000"/>
                <w:sz w:val="20"/>
              </w:rPr>
            </w:pPr>
            <w:r w:rsidRPr="00EE0F1D">
              <w:rPr>
                <w:rFonts w:ascii="Garamond" w:hAnsi="Garamond"/>
                <w:sz w:val="16"/>
                <w:szCs w:val="16"/>
              </w:rPr>
              <w:t>K= fått kursintyg</w:t>
            </w:r>
          </w:p>
        </w:tc>
      </w:tr>
      <w:tr w:rsidR="00EE0F1D" w:rsidRPr="00DF284C" w14:paraId="2D63137D" w14:textId="77777777" w:rsidTr="00067598">
        <w:tc>
          <w:tcPr>
            <w:tcW w:w="426" w:type="dxa"/>
          </w:tcPr>
          <w:p w14:paraId="10637764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2835" w:type="dxa"/>
          </w:tcPr>
          <w:p w14:paraId="52E7E7E1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LEK</w:t>
            </w:r>
          </w:p>
        </w:tc>
        <w:tc>
          <w:tcPr>
            <w:tcW w:w="1701" w:type="dxa"/>
          </w:tcPr>
          <w:p w14:paraId="25B7978E" w14:textId="77777777" w:rsidR="00EE0F1D" w:rsidRPr="00EE0F1D" w:rsidRDefault="0006759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STa1, STa2, STa4, STa5, STa6, STa7</w:t>
            </w:r>
          </w:p>
        </w:tc>
        <w:tc>
          <w:tcPr>
            <w:tcW w:w="3969" w:type="dxa"/>
          </w:tcPr>
          <w:p w14:paraId="0F3DDCE2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4F89B7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35219417" w14:textId="77777777" w:rsidTr="00067598">
        <w:tc>
          <w:tcPr>
            <w:tcW w:w="426" w:type="dxa"/>
          </w:tcPr>
          <w:p w14:paraId="4CEF6C5D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2835" w:type="dxa"/>
          </w:tcPr>
          <w:p w14:paraId="181D1057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Medicinsk vetenskap</w:t>
            </w:r>
          </w:p>
        </w:tc>
        <w:tc>
          <w:tcPr>
            <w:tcW w:w="1701" w:type="dxa"/>
          </w:tcPr>
          <w:p w14:paraId="2E08AA4E" w14:textId="77777777" w:rsidR="00EE0F1D" w:rsidRPr="00EE0F1D" w:rsidRDefault="0006759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STa3</w:t>
            </w:r>
          </w:p>
        </w:tc>
        <w:tc>
          <w:tcPr>
            <w:tcW w:w="3969" w:type="dxa"/>
          </w:tcPr>
          <w:p w14:paraId="1D7A3DDE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A424B8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7A5CB726" w14:textId="77777777" w:rsidTr="00067598">
        <w:tc>
          <w:tcPr>
            <w:tcW w:w="426" w:type="dxa"/>
          </w:tcPr>
          <w:p w14:paraId="643B09E6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2835" w:type="dxa"/>
          </w:tcPr>
          <w:p w14:paraId="47F7AAB3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Sjukdomsförebyggande arbete</w:t>
            </w:r>
          </w:p>
        </w:tc>
        <w:tc>
          <w:tcPr>
            <w:tcW w:w="1701" w:type="dxa"/>
          </w:tcPr>
          <w:p w14:paraId="035C6F52" w14:textId="77777777" w:rsidR="00EE0F1D" w:rsidRPr="00EE0F1D" w:rsidRDefault="0006759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</w:t>
            </w:r>
            <w:r w:rsidR="00EE0F1D" w:rsidRPr="00EE0F1D">
              <w:rPr>
                <w:rFonts w:ascii="Garamond" w:hAnsi="Garamond"/>
                <w:sz w:val="20"/>
              </w:rPr>
              <w:t>b2</w:t>
            </w:r>
          </w:p>
        </w:tc>
        <w:tc>
          <w:tcPr>
            <w:tcW w:w="3969" w:type="dxa"/>
          </w:tcPr>
          <w:p w14:paraId="0C274B8C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A89FA85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69E8C92A" w14:textId="77777777" w:rsidTr="00067598">
        <w:tc>
          <w:tcPr>
            <w:tcW w:w="426" w:type="dxa"/>
          </w:tcPr>
          <w:p w14:paraId="51EB3027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2835" w:type="dxa"/>
          </w:tcPr>
          <w:p w14:paraId="46A3320B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Försäkringsmedicin</w:t>
            </w:r>
          </w:p>
        </w:tc>
        <w:tc>
          <w:tcPr>
            <w:tcW w:w="1701" w:type="dxa"/>
          </w:tcPr>
          <w:p w14:paraId="7DC39CB8" w14:textId="77777777" w:rsidR="00EE0F1D" w:rsidRPr="00EE0F1D" w:rsidRDefault="0006759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STb3</w:t>
            </w:r>
          </w:p>
        </w:tc>
        <w:tc>
          <w:tcPr>
            <w:tcW w:w="3969" w:type="dxa"/>
          </w:tcPr>
          <w:p w14:paraId="54603F0C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5F811C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5E0037E5" w14:textId="77777777" w:rsidTr="00067598">
        <w:tc>
          <w:tcPr>
            <w:tcW w:w="426" w:type="dxa"/>
          </w:tcPr>
          <w:p w14:paraId="227A40BA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2835" w:type="dxa"/>
          </w:tcPr>
          <w:p w14:paraId="4711EBB3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Palliativ vård</w:t>
            </w:r>
          </w:p>
        </w:tc>
        <w:tc>
          <w:tcPr>
            <w:tcW w:w="1701" w:type="dxa"/>
          </w:tcPr>
          <w:p w14:paraId="158BFA7C" w14:textId="77777777" w:rsidR="00EE0F1D" w:rsidRPr="00EE0F1D" w:rsidRDefault="0006759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STb4</w:t>
            </w:r>
          </w:p>
        </w:tc>
        <w:tc>
          <w:tcPr>
            <w:tcW w:w="3969" w:type="dxa"/>
          </w:tcPr>
          <w:p w14:paraId="36153353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5ECD8B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20AB0BAC" w14:textId="77777777" w:rsidTr="00067598">
        <w:tc>
          <w:tcPr>
            <w:tcW w:w="426" w:type="dxa"/>
          </w:tcPr>
          <w:p w14:paraId="496D2355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2835" w:type="dxa"/>
          </w:tcPr>
          <w:p w14:paraId="7AF1573B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Allmänmedicinskt arbetssätt</w:t>
            </w:r>
          </w:p>
        </w:tc>
        <w:tc>
          <w:tcPr>
            <w:tcW w:w="1701" w:type="dxa"/>
          </w:tcPr>
          <w:p w14:paraId="17AC6D18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STc3</w:t>
            </w:r>
          </w:p>
        </w:tc>
        <w:tc>
          <w:tcPr>
            <w:tcW w:w="3969" w:type="dxa"/>
          </w:tcPr>
          <w:p w14:paraId="4CE1F288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32229D2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0E77E0E3" w14:textId="77777777" w:rsidTr="00067598">
        <w:tc>
          <w:tcPr>
            <w:tcW w:w="426" w:type="dxa"/>
          </w:tcPr>
          <w:p w14:paraId="5CEB89AB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2835" w:type="dxa"/>
          </w:tcPr>
          <w:p w14:paraId="530D4A33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Patientcentrerat samtal</w:t>
            </w:r>
          </w:p>
        </w:tc>
        <w:tc>
          <w:tcPr>
            <w:tcW w:w="1701" w:type="dxa"/>
          </w:tcPr>
          <w:p w14:paraId="3FE461A4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STb1</w:t>
            </w:r>
          </w:p>
        </w:tc>
        <w:tc>
          <w:tcPr>
            <w:tcW w:w="3969" w:type="dxa"/>
          </w:tcPr>
          <w:p w14:paraId="3782A59F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A18A4D2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33FBC6A8" w14:textId="77777777" w:rsidTr="00067598">
        <w:tc>
          <w:tcPr>
            <w:tcW w:w="426" w:type="dxa"/>
          </w:tcPr>
          <w:p w14:paraId="27FB1AB7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2835" w:type="dxa"/>
          </w:tcPr>
          <w:p w14:paraId="673CA56F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Barnhälsovård</w:t>
            </w:r>
          </w:p>
        </w:tc>
        <w:tc>
          <w:tcPr>
            <w:tcW w:w="1701" w:type="dxa"/>
          </w:tcPr>
          <w:p w14:paraId="1CA3940E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STc6</w:t>
            </w:r>
          </w:p>
        </w:tc>
        <w:tc>
          <w:tcPr>
            <w:tcW w:w="3969" w:type="dxa"/>
          </w:tcPr>
          <w:p w14:paraId="4A7392CF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D3F21B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4FA7FCCB" w14:textId="77777777" w:rsidTr="00067598">
        <w:tc>
          <w:tcPr>
            <w:tcW w:w="426" w:type="dxa"/>
          </w:tcPr>
          <w:p w14:paraId="5D00F47F" w14:textId="77777777" w:rsidR="00EE0F1D" w:rsidRPr="00EE0F1D" w:rsidRDefault="004E40A8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2835" w:type="dxa"/>
          </w:tcPr>
          <w:p w14:paraId="08B08155" w14:textId="77777777" w:rsidR="00EE0F1D" w:rsidRPr="00F94F5A" w:rsidRDefault="004E40A8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  <w:r w:rsidRPr="00EE0F1D">
              <w:rPr>
                <w:rFonts w:ascii="Garamond" w:hAnsi="Garamond"/>
                <w:sz w:val="20"/>
              </w:rPr>
              <w:t>Lagar och föreskrifter inom HSV</w:t>
            </w:r>
          </w:p>
        </w:tc>
        <w:tc>
          <w:tcPr>
            <w:tcW w:w="1701" w:type="dxa"/>
          </w:tcPr>
          <w:p w14:paraId="765E6182" w14:textId="77777777" w:rsidR="00EE0F1D" w:rsidRPr="00F94F5A" w:rsidRDefault="004E40A8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STc15</w:t>
            </w:r>
          </w:p>
        </w:tc>
        <w:tc>
          <w:tcPr>
            <w:tcW w:w="3969" w:type="dxa"/>
          </w:tcPr>
          <w:p w14:paraId="1DCFAAF2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DDBCFD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A99CB23" w14:textId="77777777" w:rsidR="00B36563" w:rsidRPr="00B36563" w:rsidRDefault="00B36563" w:rsidP="00B36563">
      <w:pPr>
        <w:pStyle w:val="Brdtext"/>
      </w:pPr>
    </w:p>
    <w:p w14:paraId="79130448" w14:textId="77777777" w:rsidR="00152A1A" w:rsidRDefault="004A5348" w:rsidP="006429C5">
      <w:pPr>
        <w:pStyle w:val="Rubrik1"/>
        <w:ind w:left="-426"/>
      </w:pPr>
      <w:r w:rsidRPr="00B36563">
        <w:lastRenderedPageBreak/>
        <w:t>Övriga</w:t>
      </w:r>
      <w:r>
        <w:t xml:space="preserve"> </w:t>
      </w:r>
      <w:r w:rsidR="00B36563">
        <w:t>k</w:t>
      </w:r>
      <w:r w:rsidR="00152A1A">
        <w:t>urser/webbutbildning/annan utbildning</w:t>
      </w:r>
      <w:r w:rsidR="00E37A49"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1701"/>
        <w:gridCol w:w="3402"/>
        <w:gridCol w:w="1418"/>
      </w:tblGrid>
      <w:tr w:rsidR="00E37A49" w:rsidRPr="00DF284C" w14:paraId="586D8448" w14:textId="77777777" w:rsidTr="00DF5357">
        <w:trPr>
          <w:trHeight w:val="653"/>
        </w:trPr>
        <w:tc>
          <w:tcPr>
            <w:tcW w:w="426" w:type="dxa"/>
            <w:shd w:val="clear" w:color="auto" w:fill="E7E6E6" w:themeFill="background2"/>
          </w:tcPr>
          <w:p w14:paraId="6998470C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  <w:shd w:val="clear" w:color="auto" w:fill="E7E6E6" w:themeFill="background2"/>
          </w:tcPr>
          <w:p w14:paraId="11EA922C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br/>
              <w:t>Kursnamn</w:t>
            </w:r>
          </w:p>
        </w:tc>
        <w:tc>
          <w:tcPr>
            <w:tcW w:w="1701" w:type="dxa"/>
            <w:shd w:val="clear" w:color="auto" w:fill="E7E6E6" w:themeFill="background2"/>
          </w:tcPr>
          <w:p w14:paraId="6EF64A4B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br/>
            </w:r>
            <w:r w:rsidR="00E748E0" w:rsidRPr="00621233"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3402" w:type="dxa"/>
            <w:shd w:val="clear" w:color="auto" w:fill="E7E6E6" w:themeFill="background2"/>
          </w:tcPr>
          <w:p w14:paraId="798D14CE" w14:textId="77777777" w:rsidR="00E37A49" w:rsidRPr="00E37A49" w:rsidRDefault="00E37A49" w:rsidP="00682614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br/>
            </w:r>
            <w:r>
              <w:rPr>
                <w:rFonts w:ascii="Garamond" w:hAnsi="Garamond"/>
                <w:sz w:val="20"/>
              </w:rPr>
              <w:t>Preliminär tidpunkt</w:t>
            </w:r>
          </w:p>
        </w:tc>
        <w:tc>
          <w:tcPr>
            <w:tcW w:w="1418" w:type="dxa"/>
            <w:shd w:val="clear" w:color="auto" w:fill="E7E6E6" w:themeFill="background2"/>
          </w:tcPr>
          <w:p w14:paraId="346422E4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16"/>
                <w:szCs w:val="16"/>
              </w:rPr>
            </w:pPr>
            <w:r w:rsidRPr="00E37A49">
              <w:rPr>
                <w:rFonts w:ascii="Garamond" w:hAnsi="Garamond"/>
                <w:sz w:val="16"/>
                <w:szCs w:val="16"/>
              </w:rPr>
              <w:t>P=planerad</w:t>
            </w:r>
          </w:p>
          <w:p w14:paraId="009B48A4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16"/>
                <w:szCs w:val="16"/>
              </w:rPr>
            </w:pPr>
            <w:r w:rsidRPr="00E37A49">
              <w:rPr>
                <w:rFonts w:ascii="Garamond" w:hAnsi="Garamond"/>
                <w:sz w:val="16"/>
                <w:szCs w:val="16"/>
              </w:rPr>
              <w:t>G=genomförd</w:t>
            </w:r>
          </w:p>
          <w:p w14:paraId="603E7DD0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16"/>
                <w:szCs w:val="16"/>
              </w:rPr>
              <w:t>K=fått kursintyg</w:t>
            </w:r>
          </w:p>
        </w:tc>
      </w:tr>
      <w:tr w:rsidR="00E37A49" w:rsidRPr="00DF284C" w14:paraId="571B4A7F" w14:textId="77777777" w:rsidTr="00447DE1">
        <w:tc>
          <w:tcPr>
            <w:tcW w:w="426" w:type="dxa"/>
          </w:tcPr>
          <w:p w14:paraId="7C789CCA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3402" w:type="dxa"/>
          </w:tcPr>
          <w:p w14:paraId="3A23DB08" w14:textId="77777777" w:rsidR="00E37A49" w:rsidRPr="00E37A49" w:rsidRDefault="00E9657B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Läkemedel</w:t>
            </w:r>
            <w:r>
              <w:rPr>
                <w:rFonts w:ascii="Garamond" w:hAnsi="Garamond"/>
                <w:sz w:val="20"/>
              </w:rPr>
              <w:t xml:space="preserve"> (rekommenderas)</w:t>
            </w:r>
          </w:p>
        </w:tc>
        <w:tc>
          <w:tcPr>
            <w:tcW w:w="1701" w:type="dxa"/>
          </w:tcPr>
          <w:p w14:paraId="0C96A03F" w14:textId="77777777" w:rsidR="00E37A49" w:rsidRPr="00E37A49" w:rsidRDefault="00E9657B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STc1, STc</w:t>
            </w:r>
            <w:r w:rsidR="002B1129">
              <w:rPr>
                <w:rFonts w:ascii="Garamond" w:hAnsi="Garamond"/>
                <w:sz w:val="20"/>
              </w:rPr>
              <w:t>1</w:t>
            </w:r>
            <w:r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3402" w:type="dxa"/>
          </w:tcPr>
          <w:p w14:paraId="098E384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3012AA48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1D611F5B" w14:textId="77777777" w:rsidTr="00447DE1">
        <w:tc>
          <w:tcPr>
            <w:tcW w:w="426" w:type="dxa"/>
          </w:tcPr>
          <w:p w14:paraId="4D05C8C5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3402" w:type="dxa"/>
          </w:tcPr>
          <w:p w14:paraId="71F41736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701" w:type="dxa"/>
          </w:tcPr>
          <w:p w14:paraId="3C2B772A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6A876C88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685B9B49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62314E96" w14:textId="77777777" w:rsidTr="00447DE1">
        <w:tc>
          <w:tcPr>
            <w:tcW w:w="426" w:type="dxa"/>
          </w:tcPr>
          <w:p w14:paraId="31FCA5C0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3402" w:type="dxa"/>
          </w:tcPr>
          <w:p w14:paraId="446F795C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701" w:type="dxa"/>
          </w:tcPr>
          <w:p w14:paraId="038FAA9F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39915454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175CE7B2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272205BD" w14:textId="77777777" w:rsidTr="00447DE1">
        <w:tc>
          <w:tcPr>
            <w:tcW w:w="426" w:type="dxa"/>
          </w:tcPr>
          <w:p w14:paraId="18A0AFCE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3402" w:type="dxa"/>
          </w:tcPr>
          <w:p w14:paraId="6785271C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701" w:type="dxa"/>
          </w:tcPr>
          <w:p w14:paraId="7A3A3CA1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2734D610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3104FB1B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040A8DB9" w14:textId="77777777" w:rsidTr="00447DE1">
        <w:tc>
          <w:tcPr>
            <w:tcW w:w="426" w:type="dxa"/>
          </w:tcPr>
          <w:p w14:paraId="5F42EFB6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3402" w:type="dxa"/>
          </w:tcPr>
          <w:p w14:paraId="25F300F8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7678FA7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1A2E89CB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0668F84E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10E74438" w14:textId="77777777" w:rsidTr="00447DE1">
        <w:tc>
          <w:tcPr>
            <w:tcW w:w="426" w:type="dxa"/>
          </w:tcPr>
          <w:p w14:paraId="23EBAD54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3402" w:type="dxa"/>
          </w:tcPr>
          <w:p w14:paraId="23652F0F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BCB071F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36DD24B4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CD5CB5B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779012D9" w14:textId="77777777" w:rsidTr="00447DE1">
        <w:tc>
          <w:tcPr>
            <w:tcW w:w="426" w:type="dxa"/>
          </w:tcPr>
          <w:p w14:paraId="1330C9E0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3402" w:type="dxa"/>
          </w:tcPr>
          <w:p w14:paraId="51BD4C53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625DD99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55B3216E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416538C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5761E3C4" w14:textId="77777777" w:rsidTr="00447DE1">
        <w:tc>
          <w:tcPr>
            <w:tcW w:w="426" w:type="dxa"/>
          </w:tcPr>
          <w:p w14:paraId="6D300BBC" w14:textId="77777777" w:rsidR="00E37A49" w:rsidRPr="00E31716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1716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3402" w:type="dxa"/>
          </w:tcPr>
          <w:p w14:paraId="673F23B4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C49ACB1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31730F9E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62AEA0E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3B3C09E9" w14:textId="77777777" w:rsidTr="00447DE1">
        <w:tc>
          <w:tcPr>
            <w:tcW w:w="426" w:type="dxa"/>
          </w:tcPr>
          <w:p w14:paraId="616BB762" w14:textId="77777777" w:rsidR="00E37A49" w:rsidRPr="00E31716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1716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3402" w:type="dxa"/>
          </w:tcPr>
          <w:p w14:paraId="7C671AFE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A836DCC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3F17F7C3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588C6B7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45EFECD5" w14:textId="77777777" w:rsidTr="00447DE1">
        <w:tc>
          <w:tcPr>
            <w:tcW w:w="426" w:type="dxa"/>
          </w:tcPr>
          <w:p w14:paraId="095508AA" w14:textId="77777777" w:rsidR="00E37A49" w:rsidRPr="00E31716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171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3402" w:type="dxa"/>
          </w:tcPr>
          <w:p w14:paraId="1E3A0D25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416FE70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712BD8CA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A28AFE0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p w14:paraId="205D73A8" w14:textId="77777777" w:rsidR="004A5348" w:rsidRDefault="004A5348" w:rsidP="00152A1A">
      <w:pPr>
        <w:spacing w:line="276" w:lineRule="auto"/>
        <w:rPr>
          <w:rFonts w:ascii="Garamond" w:hAnsi="Garamond"/>
          <w:color w:val="FF0000"/>
        </w:rPr>
      </w:pPr>
    </w:p>
    <w:p w14:paraId="3C2ACA6D" w14:textId="77777777" w:rsidR="005C0B7C" w:rsidRDefault="005C0B7C" w:rsidP="00152A1A">
      <w:pPr>
        <w:spacing w:line="276" w:lineRule="auto"/>
        <w:rPr>
          <w:rFonts w:asciiTheme="majorHAnsi" w:hAnsiTheme="majorHAnsi" w:cstheme="majorHAnsi"/>
          <w:b/>
          <w:sz w:val="28"/>
          <w:szCs w:val="28"/>
        </w:rPr>
      </w:pPr>
    </w:p>
    <w:p w14:paraId="50A47BA2" w14:textId="77777777" w:rsidR="00071530" w:rsidRDefault="004A5348" w:rsidP="00071530">
      <w:pPr>
        <w:spacing w:line="276" w:lineRule="auto"/>
        <w:ind w:left="-426"/>
        <w:rPr>
          <w:rFonts w:asciiTheme="majorHAnsi" w:hAnsiTheme="majorHAnsi" w:cstheme="majorHAnsi"/>
          <w:b/>
          <w:sz w:val="28"/>
          <w:szCs w:val="28"/>
        </w:rPr>
      </w:pPr>
      <w:r w:rsidRPr="0013153A">
        <w:rPr>
          <w:rFonts w:asciiTheme="majorHAnsi" w:hAnsiTheme="majorHAnsi" w:cstheme="majorHAnsi"/>
          <w:b/>
          <w:sz w:val="28"/>
          <w:szCs w:val="28"/>
        </w:rPr>
        <w:t>Deltagande i ST-seminarier och basgruppsträffar.</w:t>
      </w:r>
    </w:p>
    <w:p w14:paraId="5127CCFE" w14:textId="77777777" w:rsidR="004A5348" w:rsidRPr="00071530" w:rsidRDefault="004A5348" w:rsidP="00071530">
      <w:pPr>
        <w:spacing w:line="276" w:lineRule="auto"/>
        <w:ind w:left="-426"/>
        <w:rPr>
          <w:rFonts w:asciiTheme="majorHAnsi" w:hAnsiTheme="majorHAnsi" w:cstheme="majorHAnsi"/>
          <w:b/>
          <w:sz w:val="28"/>
          <w:szCs w:val="28"/>
        </w:rPr>
      </w:pPr>
      <w:r w:rsidRPr="00441499">
        <w:rPr>
          <w:rFonts w:ascii="Garamond" w:hAnsi="Garamond"/>
          <w:szCs w:val="24"/>
        </w:rPr>
        <w:t xml:space="preserve">Dokumenteras separat i </w:t>
      </w:r>
      <w:r w:rsidR="005C0B7C">
        <w:rPr>
          <w:rFonts w:ascii="Garamond" w:hAnsi="Garamond"/>
          <w:szCs w:val="24"/>
        </w:rPr>
        <w:t>ST-forum eller på annan plats</w:t>
      </w:r>
    </w:p>
    <w:p w14:paraId="7EF00FA0" w14:textId="77777777" w:rsidR="00CB30FC" w:rsidRPr="00453453" w:rsidRDefault="00CB30FC" w:rsidP="00071530">
      <w:pPr>
        <w:pStyle w:val="Brdtext"/>
        <w:spacing w:after="0"/>
        <w:ind w:left="-426" w:firstLine="426"/>
        <w:rPr>
          <w:strike/>
          <w:color w:val="FF0000"/>
        </w:rPr>
      </w:pPr>
    </w:p>
    <w:p w14:paraId="5A9467C8" w14:textId="77777777" w:rsidR="00152A1A" w:rsidRDefault="00152A1A" w:rsidP="00071530">
      <w:pPr>
        <w:pStyle w:val="Rubrik1"/>
        <w:ind w:left="-426"/>
      </w:pPr>
      <w:r>
        <w:t>Teoretiska studier/</w:t>
      </w:r>
      <w:r w:rsidR="00DC7990">
        <w:t>s</w:t>
      </w:r>
      <w:r>
        <w:t xml:space="preserve">tudietid </w:t>
      </w:r>
    </w:p>
    <w:p w14:paraId="0A5E4AD6" w14:textId="77777777" w:rsidR="00152A1A" w:rsidRPr="004C0E96" w:rsidRDefault="00152A1A" w:rsidP="00071530">
      <w:pPr>
        <w:pStyle w:val="Rubrik1"/>
        <w:spacing w:line="276" w:lineRule="auto"/>
        <w:ind w:left="-426"/>
        <w:rPr>
          <w:rFonts w:ascii="Garamond" w:hAnsi="Garamond"/>
          <w:b w:val="0"/>
          <w:sz w:val="24"/>
          <w:szCs w:val="24"/>
        </w:rPr>
      </w:pPr>
      <w:r w:rsidRPr="00E31716">
        <w:rPr>
          <w:rFonts w:ascii="Garamond" w:hAnsi="Garamond"/>
          <w:b w:val="0"/>
          <w:sz w:val="24"/>
          <w:szCs w:val="24"/>
        </w:rPr>
        <w:t xml:space="preserve">Normtid </w:t>
      </w:r>
      <w:r w:rsidR="00453453" w:rsidRPr="00E31716">
        <w:rPr>
          <w:rFonts w:ascii="Garamond" w:hAnsi="Garamond"/>
          <w:b w:val="0"/>
          <w:sz w:val="24"/>
          <w:szCs w:val="24"/>
        </w:rPr>
        <w:t>4</w:t>
      </w:r>
      <w:r w:rsidRPr="00E31716">
        <w:rPr>
          <w:rFonts w:ascii="Garamond" w:hAnsi="Garamond"/>
          <w:b w:val="0"/>
          <w:sz w:val="24"/>
          <w:szCs w:val="24"/>
        </w:rPr>
        <w:t>h</w:t>
      </w:r>
      <w:r w:rsidR="00453453" w:rsidRPr="00E31716">
        <w:rPr>
          <w:rFonts w:ascii="Garamond" w:hAnsi="Garamond"/>
          <w:b w:val="0"/>
          <w:sz w:val="24"/>
          <w:szCs w:val="24"/>
        </w:rPr>
        <w:t xml:space="preserve"> varannan </w:t>
      </w:r>
      <w:r w:rsidR="00E35D33" w:rsidRPr="00E31716">
        <w:rPr>
          <w:rFonts w:ascii="Garamond" w:hAnsi="Garamond"/>
          <w:b w:val="0"/>
          <w:sz w:val="24"/>
          <w:szCs w:val="24"/>
        </w:rPr>
        <w:t>vecka</w:t>
      </w:r>
      <w:r w:rsidR="00E31716" w:rsidRPr="00E31716">
        <w:rPr>
          <w:rFonts w:ascii="Garamond" w:hAnsi="Garamond"/>
          <w:b w:val="0"/>
          <w:sz w:val="24"/>
          <w:szCs w:val="24"/>
        </w:rPr>
        <w:t xml:space="preserve"> vid heltid</w:t>
      </w:r>
      <w:r w:rsidR="004C0E96">
        <w:rPr>
          <w:rFonts w:ascii="Garamond" w:hAnsi="Garamond"/>
          <w:b w:val="0"/>
          <w:sz w:val="24"/>
          <w:szCs w:val="24"/>
        </w:rPr>
        <w:t>.                                                                                                    I</w:t>
      </w:r>
      <w:r w:rsidR="004C0E96" w:rsidRPr="004C0E96">
        <w:rPr>
          <w:rFonts w:ascii="Garamond" w:hAnsi="Garamond"/>
          <w:b w:val="0"/>
          <w:sz w:val="24"/>
          <w:szCs w:val="24"/>
        </w:rPr>
        <w:t>nnehållet planeras  i samråd med huvudhandledare samt handledare på sidoplacering.</w:t>
      </w:r>
    </w:p>
    <w:p w14:paraId="5E69ABC9" w14:textId="77777777" w:rsidR="00FC2C26" w:rsidRDefault="00FC2C26" w:rsidP="00071530">
      <w:pPr>
        <w:pStyle w:val="Rubrik1"/>
        <w:ind w:left="-426"/>
      </w:pPr>
    </w:p>
    <w:p w14:paraId="16F03921" w14:textId="77777777" w:rsidR="006C5DDA" w:rsidRDefault="00E31716" w:rsidP="00071530">
      <w:pPr>
        <w:pStyle w:val="Rubrik1"/>
        <w:ind w:left="-426"/>
        <w:rPr>
          <w:rFonts w:ascii="Garamond" w:hAnsi="Garamond"/>
          <w:color w:val="FF0000"/>
        </w:rPr>
      </w:pPr>
      <w:r>
        <w:t>Förbättringsarbete</w:t>
      </w:r>
      <w:r w:rsidR="006C5DDA" w:rsidRPr="00B575D3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467825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8A7">
            <w:rPr>
              <w:rFonts w:ascii="MS Gothic" w:eastAsia="MS Gothic" w:hAnsi="MS Gothic" w:hint="eastAsia"/>
            </w:rPr>
            <w:t>☐</w:t>
          </w:r>
        </w:sdtContent>
      </w:sdt>
      <w:r w:rsidR="006C5DDA" w:rsidRPr="00B575D3">
        <w:rPr>
          <w:rFonts w:ascii="Garamond" w:hAnsi="Garamond"/>
        </w:rPr>
        <w:t xml:space="preserve"> p</w:t>
      </w:r>
      <w:r w:rsidR="006C5DDA">
        <w:rPr>
          <w:rFonts w:ascii="Garamond" w:hAnsi="Garamond"/>
        </w:rPr>
        <w:t xml:space="preserve">lanerat </w:t>
      </w:r>
      <w:sdt>
        <w:sdtPr>
          <w:rPr>
            <w:rFonts w:ascii="Garamond" w:hAnsi="Garamond"/>
          </w:rPr>
          <w:id w:val="100924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C26">
            <w:rPr>
              <w:rFonts w:ascii="MS Gothic" w:eastAsia="MS Gothic" w:hAnsi="MS Gothic" w:hint="eastAsia"/>
            </w:rPr>
            <w:t>☐</w:t>
          </w:r>
        </w:sdtContent>
      </w:sdt>
      <w:r w:rsidR="006C5DDA">
        <w:rPr>
          <w:rFonts w:ascii="Garamond" w:hAnsi="Garamond"/>
        </w:rPr>
        <w:t xml:space="preserve"> påbörjat </w:t>
      </w:r>
      <w:sdt>
        <w:sdtPr>
          <w:rPr>
            <w:rFonts w:ascii="Garamond" w:hAnsi="Garamond"/>
          </w:rPr>
          <w:id w:val="748159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DF4">
            <w:rPr>
              <w:rFonts w:ascii="MS Gothic" w:eastAsia="MS Gothic" w:hAnsi="MS Gothic" w:hint="eastAsia"/>
            </w:rPr>
            <w:t>☐</w:t>
          </w:r>
        </w:sdtContent>
      </w:sdt>
      <w:r w:rsidR="006C5DDA">
        <w:rPr>
          <w:rFonts w:ascii="Garamond" w:hAnsi="Garamond"/>
        </w:rPr>
        <w:t xml:space="preserve"> färdigt </w:t>
      </w:r>
      <w:sdt>
        <w:sdtPr>
          <w:rPr>
            <w:rFonts w:ascii="Garamond" w:hAnsi="Garamond"/>
          </w:rPr>
          <w:id w:val="11356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DF4">
            <w:rPr>
              <w:rFonts w:ascii="MS Gothic" w:eastAsia="MS Gothic" w:hAnsi="MS Gothic" w:hint="eastAsia"/>
            </w:rPr>
            <w:t>☐</w:t>
          </w:r>
        </w:sdtContent>
      </w:sdt>
      <w:r w:rsidR="00623DF4">
        <w:rPr>
          <w:rFonts w:ascii="Garamond" w:hAnsi="Garamond"/>
        </w:rPr>
        <w:t xml:space="preserve"> fått intyg</w:t>
      </w:r>
    </w:p>
    <w:p w14:paraId="18CC6B2D" w14:textId="77777777" w:rsidR="00E0042D" w:rsidRDefault="00E0042D" w:rsidP="00071530">
      <w:pPr>
        <w:ind w:left="-426"/>
        <w:rPr>
          <w:rFonts w:ascii="Garamond" w:hAnsi="Garamond"/>
          <w:szCs w:val="24"/>
        </w:rPr>
      </w:pPr>
    </w:p>
    <w:tbl>
      <w:tblPr>
        <w:tblStyle w:val="Tabellrutnt"/>
        <w:tblW w:w="10349" w:type="dxa"/>
        <w:tblInd w:w="-431" w:type="dxa"/>
        <w:tblLook w:val="0600" w:firstRow="0" w:lastRow="0" w:firstColumn="0" w:lastColumn="0" w:noHBand="1" w:noVBand="1"/>
      </w:tblPr>
      <w:tblGrid>
        <w:gridCol w:w="10349"/>
      </w:tblGrid>
      <w:tr w:rsidR="00DF5357" w:rsidRPr="001B7A50" w14:paraId="0E30ACEE" w14:textId="77777777" w:rsidTr="00DF5357">
        <w:tc>
          <w:tcPr>
            <w:tcW w:w="10349" w:type="dxa"/>
          </w:tcPr>
          <w:p w14:paraId="75385C0F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på vårdcentralen, när? </w:t>
            </w:r>
          </w:p>
        </w:tc>
      </w:tr>
      <w:tr w:rsidR="00DF5357" w:rsidRPr="001B7A50" w14:paraId="100BA624" w14:textId="77777777" w:rsidTr="00DF5357">
        <w:tc>
          <w:tcPr>
            <w:tcW w:w="10349" w:type="dxa"/>
          </w:tcPr>
          <w:p w14:paraId="7C66D523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vid julseminarium, när? </w:t>
            </w:r>
          </w:p>
        </w:tc>
      </w:tr>
      <w:tr w:rsidR="00DF5357" w:rsidRPr="001B7A50" w14:paraId="2C34B00E" w14:textId="77777777" w:rsidTr="00DF5357">
        <w:tc>
          <w:tcPr>
            <w:tcW w:w="10349" w:type="dxa"/>
          </w:tcPr>
          <w:p w14:paraId="29F16176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vid kursavslutning LEK-kurs, när? </w:t>
            </w:r>
          </w:p>
        </w:tc>
      </w:tr>
      <w:tr w:rsidR="00DF5357" w:rsidRPr="001B7A50" w14:paraId="0EC7DE97" w14:textId="77777777" w:rsidTr="00DF5357">
        <w:tc>
          <w:tcPr>
            <w:tcW w:w="10349" w:type="dxa"/>
          </w:tcPr>
          <w:p w14:paraId="7C52C7CC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Ämne/Titel:</w:t>
            </w:r>
          </w:p>
        </w:tc>
      </w:tr>
    </w:tbl>
    <w:p w14:paraId="24B2F58A" w14:textId="77777777" w:rsidR="009D19E7" w:rsidRPr="00B575D3" w:rsidRDefault="009D19E7" w:rsidP="006C5DDA">
      <w:pPr>
        <w:rPr>
          <w:rFonts w:ascii="Garamond" w:hAnsi="Garamond"/>
          <w:szCs w:val="24"/>
        </w:rPr>
      </w:pPr>
    </w:p>
    <w:p w14:paraId="008268D5" w14:textId="77777777" w:rsidR="006C5DDA" w:rsidRPr="000E17F7" w:rsidRDefault="006C5DDA" w:rsidP="00071530">
      <w:pPr>
        <w:pStyle w:val="Rubrik1"/>
        <w:ind w:left="-426"/>
        <w:rPr>
          <w:rFonts w:ascii="Garamond" w:hAnsi="Garamond"/>
          <w:color w:val="FF0000"/>
        </w:rPr>
      </w:pPr>
      <w:r w:rsidRPr="00B575D3">
        <w:t>Vetenskapligt arbete</w:t>
      </w:r>
      <w:r w:rsidRPr="00B575D3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190372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8A7">
            <w:rPr>
              <w:rFonts w:ascii="MS Gothic" w:eastAsia="MS Gothic" w:hAnsi="MS Gothic" w:hint="eastAsia"/>
            </w:rPr>
            <w:t>☐</w:t>
          </w:r>
        </w:sdtContent>
      </w:sdt>
      <w:r w:rsidRPr="00B575D3">
        <w:rPr>
          <w:rFonts w:ascii="Garamond" w:hAnsi="Garamond"/>
        </w:rPr>
        <w:t xml:space="preserve"> planerat </w:t>
      </w:r>
      <w:sdt>
        <w:sdtPr>
          <w:rPr>
            <w:rFonts w:ascii="Garamond" w:hAnsi="Garamond"/>
          </w:rPr>
          <w:id w:val="-335546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7A50">
            <w:rPr>
              <w:rFonts w:ascii="MS Gothic" w:eastAsia="MS Gothic" w:hAnsi="MS Gothic" w:hint="eastAsia"/>
            </w:rPr>
            <w:t>☐</w:t>
          </w:r>
        </w:sdtContent>
      </w:sdt>
      <w:r w:rsidRPr="00B575D3">
        <w:rPr>
          <w:rFonts w:ascii="Garamond" w:hAnsi="Garamond"/>
        </w:rPr>
        <w:t xml:space="preserve"> påbörjat</w:t>
      </w:r>
      <w:r w:rsidR="006F0C16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36274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C16">
            <w:rPr>
              <w:rFonts w:ascii="MS Gothic" w:eastAsia="MS Gothic" w:hAnsi="MS Gothic" w:hint="eastAsia"/>
            </w:rPr>
            <w:t>☐</w:t>
          </w:r>
        </w:sdtContent>
      </w:sdt>
      <w:r w:rsidRPr="00B575D3">
        <w:rPr>
          <w:rFonts w:ascii="Garamond" w:hAnsi="Garamond"/>
        </w:rPr>
        <w:t xml:space="preserve"> färdig</w:t>
      </w:r>
      <w:r w:rsidR="006F0C16">
        <w:rPr>
          <w:rFonts w:ascii="Garamond" w:hAnsi="Garamond"/>
        </w:rPr>
        <w:t>t</w:t>
      </w:r>
      <w:r w:rsidR="000E17F7">
        <w:rPr>
          <w:rFonts w:ascii="Garamond" w:hAnsi="Garamond"/>
          <w:color w:val="FF0000"/>
        </w:rPr>
        <w:t xml:space="preserve"> </w:t>
      </w:r>
      <w:sdt>
        <w:sdtPr>
          <w:rPr>
            <w:rFonts w:ascii="Garamond" w:hAnsi="Garamond"/>
          </w:rPr>
          <w:id w:val="-322349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DF4">
            <w:rPr>
              <w:rFonts w:ascii="MS Gothic" w:eastAsia="MS Gothic" w:hAnsi="MS Gothic" w:hint="eastAsia"/>
            </w:rPr>
            <w:t>☐</w:t>
          </w:r>
        </w:sdtContent>
      </w:sdt>
      <w:r w:rsidR="00623DF4">
        <w:rPr>
          <w:rFonts w:ascii="Garamond" w:hAnsi="Garamond"/>
        </w:rPr>
        <w:t xml:space="preserve"> fått intyg</w:t>
      </w:r>
    </w:p>
    <w:p w14:paraId="25FC619D" w14:textId="77777777" w:rsidR="001B7A50" w:rsidRPr="001B7A50" w:rsidRDefault="001B7A50" w:rsidP="00071530">
      <w:pPr>
        <w:ind w:left="-426"/>
        <w:rPr>
          <w:rFonts w:ascii="Garamond" w:hAnsi="Garamond"/>
          <w:sz w:val="20"/>
        </w:rPr>
      </w:pPr>
    </w:p>
    <w:tbl>
      <w:tblPr>
        <w:tblStyle w:val="Tabellrutnt"/>
        <w:tblW w:w="10344" w:type="dxa"/>
        <w:tblInd w:w="-426" w:type="dxa"/>
        <w:tblLook w:val="0600" w:firstRow="0" w:lastRow="0" w:firstColumn="0" w:lastColumn="0" w:noHBand="1" w:noVBand="1"/>
      </w:tblPr>
      <w:tblGrid>
        <w:gridCol w:w="10344"/>
      </w:tblGrid>
      <w:tr w:rsidR="00DF5357" w:rsidRPr="001B7A50" w14:paraId="5E1514FA" w14:textId="77777777" w:rsidTr="00DF5357">
        <w:tc>
          <w:tcPr>
            <w:tcW w:w="10344" w:type="dxa"/>
          </w:tcPr>
          <w:p w14:paraId="5E397A48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på vårdcentralen, när? </w:t>
            </w:r>
          </w:p>
        </w:tc>
      </w:tr>
      <w:tr w:rsidR="00DF5357" w:rsidRPr="001B7A50" w14:paraId="50E56ED0" w14:textId="77777777" w:rsidTr="00DF5357">
        <w:tc>
          <w:tcPr>
            <w:tcW w:w="10344" w:type="dxa"/>
          </w:tcPr>
          <w:p w14:paraId="69D2A3DE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vid julseminarium, när? </w:t>
            </w:r>
          </w:p>
        </w:tc>
      </w:tr>
      <w:tr w:rsidR="00DF5357" w:rsidRPr="001B7A50" w14:paraId="7C3CC40F" w14:textId="77777777" w:rsidTr="00DF5357">
        <w:tc>
          <w:tcPr>
            <w:tcW w:w="10344" w:type="dxa"/>
          </w:tcPr>
          <w:p w14:paraId="0CD90260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projektplan, när? </w:t>
            </w:r>
          </w:p>
        </w:tc>
      </w:tr>
      <w:tr w:rsidR="00DF5357" w:rsidRPr="001B7A50" w14:paraId="5770BF9E" w14:textId="77777777" w:rsidTr="00DF5357">
        <w:tc>
          <w:tcPr>
            <w:tcW w:w="10344" w:type="dxa"/>
          </w:tcPr>
          <w:p w14:paraId="423A7394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Ämne/Titel:</w:t>
            </w:r>
          </w:p>
        </w:tc>
      </w:tr>
      <w:tr w:rsidR="00DF5357" w:rsidRPr="001B7A50" w14:paraId="26ECB413" w14:textId="77777777" w:rsidTr="00DF5357">
        <w:tc>
          <w:tcPr>
            <w:tcW w:w="10344" w:type="dxa"/>
          </w:tcPr>
          <w:p w14:paraId="1B73FBD9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Utförd eller planerad forskning </w:t>
            </w:r>
          </w:p>
          <w:p w14:paraId="4B917971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utöver vetenskapligt arbete: </w:t>
            </w:r>
          </w:p>
        </w:tc>
      </w:tr>
    </w:tbl>
    <w:p w14:paraId="61C51671" w14:textId="77777777" w:rsidR="006773B6" w:rsidRDefault="001B7A50" w:rsidP="00071530">
      <w:pPr>
        <w:pStyle w:val="Rubrik1"/>
        <w:ind w:left="-426"/>
      </w:pPr>
      <w:r>
        <w:lastRenderedPageBreak/>
        <w:br/>
      </w:r>
      <w:r w:rsidR="006773B6">
        <w:t>Journal Club/Artikelpresentation</w:t>
      </w:r>
    </w:p>
    <w:p w14:paraId="60FAC936" w14:textId="77777777" w:rsidR="006773B6" w:rsidRPr="003F1650" w:rsidRDefault="006773B6" w:rsidP="001B7A50">
      <w:pPr>
        <w:pStyle w:val="Rubrik1"/>
        <w:ind w:left="-426"/>
        <w:rPr>
          <w:rFonts w:ascii="Garamond" w:hAnsi="Garamond"/>
          <w:b w:val="0"/>
          <w:i/>
          <w:sz w:val="24"/>
          <w:szCs w:val="24"/>
        </w:rPr>
      </w:pPr>
      <w:r w:rsidRPr="003F1650">
        <w:rPr>
          <w:rFonts w:ascii="Garamond" w:hAnsi="Garamond"/>
          <w:b w:val="0"/>
          <w:sz w:val="24"/>
          <w:szCs w:val="24"/>
        </w:rPr>
        <w:t xml:space="preserve"> </w:t>
      </w:r>
      <w:r w:rsidR="00E748E0">
        <w:rPr>
          <w:rFonts w:ascii="Garamond" w:hAnsi="Garamond"/>
          <w:b w:val="0"/>
          <w:sz w:val="24"/>
          <w:szCs w:val="24"/>
        </w:rPr>
        <w:t>M</w:t>
      </w:r>
      <w:r w:rsidRPr="003F1650">
        <w:rPr>
          <w:rFonts w:ascii="Garamond" w:hAnsi="Garamond"/>
          <w:b w:val="0"/>
          <w:sz w:val="24"/>
          <w:szCs w:val="24"/>
        </w:rPr>
        <w:t>inst 3 ggr under ST</w:t>
      </w:r>
      <w:r w:rsidR="000E17F7">
        <w:rPr>
          <w:rFonts w:ascii="Garamond" w:hAnsi="Garamond"/>
          <w:b w:val="0"/>
          <w:sz w:val="24"/>
          <w:szCs w:val="24"/>
        </w:rPr>
        <w:t xml:space="preserve"> </w:t>
      </w:r>
      <w:r w:rsidR="00441499">
        <w:rPr>
          <w:rFonts w:ascii="Garamond" w:hAnsi="Garamond"/>
          <w:b w:val="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843"/>
        <w:gridCol w:w="1843"/>
        <w:gridCol w:w="6379"/>
      </w:tblGrid>
      <w:tr w:rsidR="00413BB5" w:rsidRPr="00DF284C" w14:paraId="26EFA02F" w14:textId="77777777" w:rsidTr="00827172">
        <w:tc>
          <w:tcPr>
            <w:tcW w:w="284" w:type="dxa"/>
            <w:shd w:val="clear" w:color="auto" w:fill="E7E6E6" w:themeFill="background2"/>
          </w:tcPr>
          <w:p w14:paraId="1006067E" w14:textId="77777777" w:rsidR="00413BB5" w:rsidRDefault="00413BB5" w:rsidP="006773B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5233DC80" w14:textId="77777777" w:rsidR="00413BB5" w:rsidRPr="007C5DE1" w:rsidRDefault="00413BB5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Datum journal club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2A9EF457" w14:textId="77777777" w:rsidR="00413BB5" w:rsidRPr="007C5DE1" w:rsidRDefault="00413BB5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Datum artikel-presentation på VC</w:t>
            </w:r>
          </w:p>
        </w:tc>
        <w:tc>
          <w:tcPr>
            <w:tcW w:w="6379" w:type="dxa"/>
            <w:shd w:val="clear" w:color="auto" w:fill="E7E6E6" w:themeFill="background2"/>
            <w:vAlign w:val="center"/>
          </w:tcPr>
          <w:p w14:paraId="2F107F47" w14:textId="77777777" w:rsidR="00413BB5" w:rsidRPr="007C5DE1" w:rsidRDefault="00413BB5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Specialist som deltagit och återkopplat muntligt</w:t>
            </w:r>
            <w:r w:rsidR="007C5DE1">
              <w:rPr>
                <w:rFonts w:ascii="Garamond" w:hAnsi="Garamond"/>
                <w:sz w:val="20"/>
              </w:rPr>
              <w:t xml:space="preserve"> och skriftligt</w:t>
            </w:r>
          </w:p>
        </w:tc>
      </w:tr>
      <w:tr w:rsidR="00413BB5" w:rsidRPr="00DF284C" w14:paraId="00E1118C" w14:textId="77777777" w:rsidTr="00827172">
        <w:tc>
          <w:tcPr>
            <w:tcW w:w="284" w:type="dxa"/>
          </w:tcPr>
          <w:p w14:paraId="51E0F94C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843" w:type="dxa"/>
          </w:tcPr>
          <w:p w14:paraId="3EC8CABA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38160D8C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411294BE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757CE654" w14:textId="77777777" w:rsidTr="00827172">
        <w:tc>
          <w:tcPr>
            <w:tcW w:w="284" w:type="dxa"/>
          </w:tcPr>
          <w:p w14:paraId="556AD723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843" w:type="dxa"/>
          </w:tcPr>
          <w:p w14:paraId="7ECC4B27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7E6C22FB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1586F54A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322A7FE7" w14:textId="77777777" w:rsidTr="00827172">
        <w:tc>
          <w:tcPr>
            <w:tcW w:w="284" w:type="dxa"/>
          </w:tcPr>
          <w:p w14:paraId="539D2B89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843" w:type="dxa"/>
          </w:tcPr>
          <w:p w14:paraId="4F9C0CE5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30A79D23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2944096E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5569FD60" w14:textId="77777777" w:rsidTr="00827172">
        <w:tc>
          <w:tcPr>
            <w:tcW w:w="284" w:type="dxa"/>
          </w:tcPr>
          <w:p w14:paraId="23798A93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843" w:type="dxa"/>
          </w:tcPr>
          <w:p w14:paraId="08C5F216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2CE4F0D0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65F72597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5E2A3ED0" w14:textId="77777777" w:rsidR="001B7A50" w:rsidRDefault="001B7A50" w:rsidP="00441499">
      <w:pPr>
        <w:pStyle w:val="Rubrik1"/>
        <w:spacing w:line="276" w:lineRule="auto"/>
      </w:pPr>
    </w:p>
    <w:p w14:paraId="15B8A3D5" w14:textId="77777777" w:rsidR="001B7A50" w:rsidRDefault="001B7A50" w:rsidP="00441499">
      <w:pPr>
        <w:pStyle w:val="Rubrik1"/>
        <w:spacing w:line="276" w:lineRule="auto"/>
      </w:pPr>
    </w:p>
    <w:p w14:paraId="6771D5ED" w14:textId="77777777" w:rsidR="00AF3028" w:rsidRDefault="00AF3028" w:rsidP="001B7A50">
      <w:pPr>
        <w:pStyle w:val="Rubrik1"/>
        <w:spacing w:line="276" w:lineRule="auto"/>
        <w:ind w:left="-426"/>
      </w:pPr>
      <w:r>
        <w:t>Föreläst/</w:t>
      </w:r>
      <w:r w:rsidR="00A93AE5">
        <w:t>ansvarat för</w:t>
      </w:r>
      <w:r>
        <w:t xml:space="preserve"> utbildningar </w:t>
      </w:r>
    </w:p>
    <w:p w14:paraId="1528E41B" w14:textId="77777777" w:rsidR="00AF3028" w:rsidRPr="003F1650" w:rsidRDefault="003F1650" w:rsidP="001B7A50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 w:rsidRPr="003F1650">
        <w:rPr>
          <w:rFonts w:ascii="Garamond" w:hAnsi="Garamond"/>
          <w:b w:val="0"/>
          <w:sz w:val="24"/>
          <w:szCs w:val="24"/>
        </w:rPr>
        <w:t>F</w:t>
      </w:r>
      <w:r w:rsidR="00AF3028" w:rsidRPr="003F1650">
        <w:rPr>
          <w:rFonts w:ascii="Garamond" w:hAnsi="Garamond"/>
          <w:b w:val="0"/>
          <w:sz w:val="24"/>
          <w:szCs w:val="24"/>
        </w:rPr>
        <w:t xml:space="preserve">ör kollegor, AT/BT/ST-läkare, studenter, </w:t>
      </w:r>
      <w:r>
        <w:rPr>
          <w:rFonts w:ascii="Garamond" w:hAnsi="Garamond"/>
          <w:b w:val="0"/>
          <w:sz w:val="24"/>
          <w:szCs w:val="24"/>
        </w:rPr>
        <w:t>andra professioner</w:t>
      </w:r>
      <w:r w:rsidR="00AF3028" w:rsidRPr="003F1650">
        <w:rPr>
          <w:rFonts w:ascii="Garamond" w:hAnsi="Garamond"/>
          <w:b w:val="0"/>
          <w:sz w:val="24"/>
          <w:szCs w:val="24"/>
        </w:rPr>
        <w:t>,</w:t>
      </w:r>
      <w:r>
        <w:rPr>
          <w:rFonts w:ascii="Garamond" w:hAnsi="Garamond"/>
          <w:b w:val="0"/>
          <w:sz w:val="24"/>
          <w:szCs w:val="24"/>
        </w:rPr>
        <w:t xml:space="preserve"> patienter mm.</w:t>
      </w:r>
      <w:r w:rsidR="00B86096" w:rsidRPr="00B86096">
        <w:rPr>
          <w:rFonts w:ascii="Garamond" w:hAnsi="Garamond"/>
          <w:b w:val="0"/>
          <w:color w:val="FF0000"/>
          <w:sz w:val="24"/>
          <w:szCs w:val="24"/>
        </w:rPr>
        <w:t xml:space="preserve"> </w:t>
      </w:r>
      <w:r w:rsidR="009D19E7">
        <w:rPr>
          <w:rFonts w:ascii="Garamond" w:hAnsi="Garamond"/>
          <w:b w:val="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"/>
        <w:gridCol w:w="1404"/>
        <w:gridCol w:w="1686"/>
        <w:gridCol w:w="3361"/>
        <w:gridCol w:w="3493"/>
      </w:tblGrid>
      <w:tr w:rsidR="00413BB5" w:rsidRPr="00DF284C" w14:paraId="42D4FA72" w14:textId="77777777" w:rsidTr="00DA2676">
        <w:tc>
          <w:tcPr>
            <w:tcW w:w="310" w:type="dxa"/>
            <w:shd w:val="clear" w:color="auto" w:fill="E7E6E6" w:themeFill="background2"/>
            <w:vAlign w:val="center"/>
          </w:tcPr>
          <w:p w14:paraId="5CC38EB6" w14:textId="77777777" w:rsidR="00413BB5" w:rsidRPr="006F0C16" w:rsidRDefault="00413BB5" w:rsidP="000130E3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415" w:type="dxa"/>
            <w:shd w:val="clear" w:color="auto" w:fill="E7E6E6" w:themeFill="background2"/>
            <w:vAlign w:val="center"/>
          </w:tcPr>
          <w:p w14:paraId="5546D114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1698" w:type="dxa"/>
            <w:shd w:val="clear" w:color="auto" w:fill="E7E6E6" w:themeFill="background2"/>
            <w:vAlign w:val="center"/>
          </w:tcPr>
          <w:p w14:paraId="18CFDADD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Målgrupp</w:t>
            </w:r>
          </w:p>
        </w:tc>
        <w:tc>
          <w:tcPr>
            <w:tcW w:w="3393" w:type="dxa"/>
            <w:shd w:val="clear" w:color="auto" w:fill="E7E6E6" w:themeFill="background2"/>
            <w:vAlign w:val="center"/>
          </w:tcPr>
          <w:p w14:paraId="790C07A7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Innehåll/delmål</w:t>
            </w:r>
          </w:p>
        </w:tc>
        <w:tc>
          <w:tcPr>
            <w:tcW w:w="3533" w:type="dxa"/>
            <w:shd w:val="clear" w:color="auto" w:fill="E7E6E6" w:themeFill="background2"/>
            <w:vAlign w:val="center"/>
          </w:tcPr>
          <w:p w14:paraId="5D8E9AC9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Specialist som deltagit och återkopplat muntligt och skriftligt</w:t>
            </w:r>
          </w:p>
        </w:tc>
      </w:tr>
      <w:tr w:rsidR="00413BB5" w:rsidRPr="00DF284C" w14:paraId="09E52810" w14:textId="77777777" w:rsidTr="00DA2676">
        <w:tc>
          <w:tcPr>
            <w:tcW w:w="310" w:type="dxa"/>
          </w:tcPr>
          <w:p w14:paraId="7F98B0B1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415" w:type="dxa"/>
          </w:tcPr>
          <w:p w14:paraId="1FBF68DE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0D26DC27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26D86CEE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57D7B91B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66E047FE" w14:textId="77777777" w:rsidTr="00DA2676">
        <w:tc>
          <w:tcPr>
            <w:tcW w:w="310" w:type="dxa"/>
          </w:tcPr>
          <w:p w14:paraId="373EACD4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415" w:type="dxa"/>
          </w:tcPr>
          <w:p w14:paraId="7A7911A3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11A68524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3C4E7159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285F30CF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4E893193" w14:textId="77777777" w:rsidTr="00DA2676">
        <w:tc>
          <w:tcPr>
            <w:tcW w:w="310" w:type="dxa"/>
          </w:tcPr>
          <w:p w14:paraId="4536D076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415" w:type="dxa"/>
          </w:tcPr>
          <w:p w14:paraId="62E81C00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7D8723BB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4472C72D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024FE823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7B55E68E" w14:textId="77777777" w:rsidTr="00DA2676">
        <w:tc>
          <w:tcPr>
            <w:tcW w:w="310" w:type="dxa"/>
          </w:tcPr>
          <w:p w14:paraId="003FAA5A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415" w:type="dxa"/>
          </w:tcPr>
          <w:p w14:paraId="2576EFED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5EDF1789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2F96D317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482CD78C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0E144DE3" w14:textId="77777777" w:rsidTr="00DA2676">
        <w:tc>
          <w:tcPr>
            <w:tcW w:w="310" w:type="dxa"/>
          </w:tcPr>
          <w:p w14:paraId="297AC77B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415" w:type="dxa"/>
          </w:tcPr>
          <w:p w14:paraId="664370C1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4449895C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542761D1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05E06F23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47E1ABF3" w14:textId="77777777" w:rsidTr="00DA2676">
        <w:tc>
          <w:tcPr>
            <w:tcW w:w="310" w:type="dxa"/>
          </w:tcPr>
          <w:p w14:paraId="3BFCAB79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415" w:type="dxa"/>
          </w:tcPr>
          <w:p w14:paraId="674B08A9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44983514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1E391982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0F945085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3376C906" w14:textId="77777777" w:rsidTr="00DA2676">
        <w:tc>
          <w:tcPr>
            <w:tcW w:w="310" w:type="dxa"/>
          </w:tcPr>
          <w:p w14:paraId="378E5482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415" w:type="dxa"/>
          </w:tcPr>
          <w:p w14:paraId="6A4CC0C9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1D8CDCC0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3FFD83A6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7BB03F3C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235372E0" w14:textId="77777777" w:rsidTr="00DA2676">
        <w:tc>
          <w:tcPr>
            <w:tcW w:w="310" w:type="dxa"/>
          </w:tcPr>
          <w:p w14:paraId="6F0AB821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415" w:type="dxa"/>
          </w:tcPr>
          <w:p w14:paraId="0946B8BC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7929C9C1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532DD990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21004B3F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20CBAC4D" w14:textId="77777777" w:rsidTr="00DA2676">
        <w:tc>
          <w:tcPr>
            <w:tcW w:w="310" w:type="dxa"/>
          </w:tcPr>
          <w:p w14:paraId="536ABDB0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415" w:type="dxa"/>
          </w:tcPr>
          <w:p w14:paraId="40FBD943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18CAAE64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3290FE02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7F6D57BB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145A63D9" w14:textId="77777777" w:rsidTr="00DA2676">
        <w:tc>
          <w:tcPr>
            <w:tcW w:w="310" w:type="dxa"/>
          </w:tcPr>
          <w:p w14:paraId="409DDA1E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415" w:type="dxa"/>
          </w:tcPr>
          <w:p w14:paraId="02C58A11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6F4E677E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2DE54B42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5084DE8B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6BA0849D" w14:textId="77777777" w:rsidTr="00DA2676">
        <w:tc>
          <w:tcPr>
            <w:tcW w:w="310" w:type="dxa"/>
          </w:tcPr>
          <w:p w14:paraId="6AB53E24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1415" w:type="dxa"/>
          </w:tcPr>
          <w:p w14:paraId="461DE1C4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036AEB42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37CFE84B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3E0F4A41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4425D2F5" w14:textId="77777777" w:rsidTr="00DA2676">
        <w:tc>
          <w:tcPr>
            <w:tcW w:w="310" w:type="dxa"/>
          </w:tcPr>
          <w:p w14:paraId="080C758C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415" w:type="dxa"/>
          </w:tcPr>
          <w:p w14:paraId="61062EBC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453BC8F3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2198E646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01C6D6A9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7A1AD85F" w14:textId="77777777" w:rsidR="00441499" w:rsidRDefault="00441499" w:rsidP="00441499">
      <w:pPr>
        <w:pStyle w:val="Rubrik1"/>
        <w:spacing w:line="276" w:lineRule="auto"/>
      </w:pPr>
    </w:p>
    <w:p w14:paraId="72EB9D69" w14:textId="77777777" w:rsidR="00AF3028" w:rsidRDefault="00AF3028" w:rsidP="00491A0E">
      <w:pPr>
        <w:pStyle w:val="Rubrik1"/>
        <w:spacing w:line="276" w:lineRule="auto"/>
        <w:ind w:left="-426"/>
      </w:pPr>
      <w:r>
        <w:t xml:space="preserve">Handledning </w:t>
      </w:r>
    </w:p>
    <w:p w14:paraId="5402AA5F" w14:textId="77777777" w:rsidR="00AF3028" w:rsidRPr="00222396" w:rsidRDefault="003F1650" w:rsidP="00491A0E">
      <w:pPr>
        <w:pStyle w:val="Rubrik1"/>
        <w:spacing w:line="276" w:lineRule="auto"/>
        <w:ind w:left="-426"/>
        <w:rPr>
          <w:rFonts w:ascii="Garamond" w:hAnsi="Garamond"/>
          <w:b w:val="0"/>
          <w:sz w:val="24"/>
          <w:szCs w:val="24"/>
        </w:rPr>
      </w:pPr>
      <w:r w:rsidRPr="003F1650">
        <w:rPr>
          <w:rFonts w:ascii="Garamond" w:hAnsi="Garamond"/>
          <w:b w:val="0"/>
          <w:sz w:val="24"/>
          <w:szCs w:val="24"/>
        </w:rPr>
        <w:t xml:space="preserve">ST själv </w:t>
      </w:r>
      <w:r w:rsidR="00AF3028" w:rsidRPr="003F1650">
        <w:rPr>
          <w:rFonts w:ascii="Garamond" w:hAnsi="Garamond"/>
          <w:b w:val="0"/>
          <w:sz w:val="24"/>
          <w:szCs w:val="24"/>
        </w:rPr>
        <w:t>varit handledare för AT/BT/underläkare, läkarstudenter</w:t>
      </w:r>
      <w:r w:rsidR="00B86096">
        <w:rPr>
          <w:rFonts w:ascii="Garamond" w:hAnsi="Garamond"/>
          <w:b w:val="0"/>
          <w:sz w:val="24"/>
          <w:szCs w:val="24"/>
        </w:rPr>
        <w:t xml:space="preserve">. </w:t>
      </w:r>
      <w:r w:rsidR="00441499">
        <w:rPr>
          <w:rFonts w:ascii="Garamond" w:hAnsi="Garamond"/>
          <w:b w:val="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702"/>
        <w:gridCol w:w="3126"/>
        <w:gridCol w:w="5237"/>
      </w:tblGrid>
      <w:tr w:rsidR="00413BB5" w:rsidRPr="00DF284C" w14:paraId="1F2AC574" w14:textId="77777777" w:rsidTr="00DA2676">
        <w:trPr>
          <w:trHeight w:val="479"/>
        </w:trPr>
        <w:tc>
          <w:tcPr>
            <w:tcW w:w="284" w:type="dxa"/>
            <w:shd w:val="clear" w:color="auto" w:fill="E7E6E6" w:themeFill="background2"/>
            <w:vAlign w:val="center"/>
          </w:tcPr>
          <w:p w14:paraId="054EE7A4" w14:textId="77777777" w:rsidR="00413BB5" w:rsidRPr="006F0C16" w:rsidRDefault="00413BB5" w:rsidP="000130E3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1702" w:type="dxa"/>
            <w:shd w:val="clear" w:color="auto" w:fill="E7E6E6" w:themeFill="background2"/>
            <w:vAlign w:val="center"/>
          </w:tcPr>
          <w:p w14:paraId="3F192BFC" w14:textId="77777777" w:rsidR="00413BB5" w:rsidRPr="007C5DE1" w:rsidRDefault="00623FBF" w:rsidP="000130E3">
            <w:pPr>
              <w:spacing w:line="276" w:lineRule="auto"/>
              <w:ind w:left="-103" w:firstLine="25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Period</w:t>
            </w:r>
          </w:p>
        </w:tc>
        <w:tc>
          <w:tcPr>
            <w:tcW w:w="3126" w:type="dxa"/>
            <w:shd w:val="clear" w:color="auto" w:fill="E7E6E6" w:themeFill="background2"/>
            <w:vAlign w:val="center"/>
          </w:tcPr>
          <w:p w14:paraId="43B93F3C" w14:textId="77777777" w:rsidR="00413BB5" w:rsidRPr="007C5DE1" w:rsidRDefault="00413BB5" w:rsidP="000130E3">
            <w:pPr>
              <w:spacing w:line="276" w:lineRule="auto"/>
              <w:ind w:left="-103" w:firstLine="25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Namn på handledd utb</w:t>
            </w:r>
            <w:r w:rsidR="005F49ED" w:rsidRPr="007C5DE1">
              <w:rPr>
                <w:rFonts w:ascii="Garamond" w:hAnsi="Garamond"/>
                <w:sz w:val="20"/>
              </w:rPr>
              <w:t>ildn</w:t>
            </w:r>
            <w:r w:rsidR="00AC1F81" w:rsidRPr="007C5DE1">
              <w:rPr>
                <w:rFonts w:ascii="Garamond" w:hAnsi="Garamond"/>
                <w:sz w:val="20"/>
              </w:rPr>
              <w:t>i</w:t>
            </w:r>
            <w:r w:rsidR="007C5DE1">
              <w:rPr>
                <w:rFonts w:ascii="Garamond" w:hAnsi="Garamond"/>
                <w:sz w:val="20"/>
              </w:rPr>
              <w:t>n</w:t>
            </w:r>
            <w:r w:rsidR="00AC1F81" w:rsidRPr="007C5DE1">
              <w:rPr>
                <w:rFonts w:ascii="Garamond" w:hAnsi="Garamond"/>
                <w:sz w:val="20"/>
              </w:rPr>
              <w:t>gs</w:t>
            </w:r>
            <w:r w:rsidRPr="007C5DE1">
              <w:rPr>
                <w:rFonts w:ascii="Garamond" w:hAnsi="Garamond"/>
                <w:sz w:val="20"/>
              </w:rPr>
              <w:t>läkare</w:t>
            </w:r>
          </w:p>
        </w:tc>
        <w:tc>
          <w:tcPr>
            <w:tcW w:w="5237" w:type="dxa"/>
            <w:shd w:val="clear" w:color="auto" w:fill="E7E6E6" w:themeFill="background2"/>
            <w:vAlign w:val="center"/>
          </w:tcPr>
          <w:p w14:paraId="34BBAEB9" w14:textId="77777777" w:rsidR="00413BB5" w:rsidRPr="007C5DE1" w:rsidRDefault="007C5DE1" w:rsidP="000130E3">
            <w:pPr>
              <w:spacing w:line="276" w:lineRule="auto"/>
              <w:ind w:left="-103" w:firstLine="25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 xml:space="preserve">Specialist som </w:t>
            </w:r>
            <w:r>
              <w:rPr>
                <w:rFonts w:ascii="Garamond" w:hAnsi="Garamond"/>
                <w:sz w:val="20"/>
              </w:rPr>
              <w:t xml:space="preserve">observerat </w:t>
            </w:r>
            <w:r w:rsidRPr="007C5DE1">
              <w:rPr>
                <w:rFonts w:ascii="Garamond" w:hAnsi="Garamond"/>
                <w:sz w:val="20"/>
              </w:rPr>
              <w:t>och återkopplat muntligt och skriftligt</w:t>
            </w:r>
            <w:r w:rsidR="00413BB5" w:rsidRPr="007C5DE1">
              <w:rPr>
                <w:rFonts w:ascii="Garamond" w:hAnsi="Garamond"/>
                <w:sz w:val="20"/>
              </w:rPr>
              <w:br/>
              <w:t xml:space="preserve">”Handledning på handledning” </w:t>
            </w:r>
            <w:r w:rsidR="00623FBF" w:rsidRPr="00623FBF">
              <w:rPr>
                <w:rFonts w:ascii="Garamond" w:hAnsi="Garamond"/>
                <w:i/>
                <w:sz w:val="20"/>
              </w:rPr>
              <w:t>(namn och datum)</w:t>
            </w:r>
          </w:p>
        </w:tc>
      </w:tr>
      <w:tr w:rsidR="00413BB5" w:rsidRPr="00DF284C" w14:paraId="4298599B" w14:textId="77777777" w:rsidTr="00DA2676">
        <w:trPr>
          <w:trHeight w:val="235"/>
        </w:trPr>
        <w:tc>
          <w:tcPr>
            <w:tcW w:w="284" w:type="dxa"/>
          </w:tcPr>
          <w:p w14:paraId="46E5A93D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702" w:type="dxa"/>
          </w:tcPr>
          <w:p w14:paraId="739A688B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05A97F1B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527DE3C8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5B885455" w14:textId="77777777" w:rsidTr="00DA2676">
        <w:trPr>
          <w:trHeight w:val="243"/>
        </w:trPr>
        <w:tc>
          <w:tcPr>
            <w:tcW w:w="284" w:type="dxa"/>
          </w:tcPr>
          <w:p w14:paraId="69B26300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702" w:type="dxa"/>
          </w:tcPr>
          <w:p w14:paraId="7B8CF314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69563EAC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2CAF48CB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0E7C5D46" w14:textId="77777777" w:rsidTr="00DA2676">
        <w:trPr>
          <w:trHeight w:val="235"/>
        </w:trPr>
        <w:tc>
          <w:tcPr>
            <w:tcW w:w="284" w:type="dxa"/>
          </w:tcPr>
          <w:p w14:paraId="181830C0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702" w:type="dxa"/>
          </w:tcPr>
          <w:p w14:paraId="7312F07E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38A0FB33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12D19CE3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132D1452" w14:textId="77777777" w:rsidTr="00DA2676">
        <w:trPr>
          <w:trHeight w:val="243"/>
        </w:trPr>
        <w:tc>
          <w:tcPr>
            <w:tcW w:w="284" w:type="dxa"/>
          </w:tcPr>
          <w:p w14:paraId="541311BB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702" w:type="dxa"/>
          </w:tcPr>
          <w:p w14:paraId="7A9C21D3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52CA9543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40CCFDB0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58D8DA71" w14:textId="77777777" w:rsidTr="00DA2676">
        <w:trPr>
          <w:trHeight w:val="243"/>
        </w:trPr>
        <w:tc>
          <w:tcPr>
            <w:tcW w:w="284" w:type="dxa"/>
          </w:tcPr>
          <w:p w14:paraId="437136ED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702" w:type="dxa"/>
          </w:tcPr>
          <w:p w14:paraId="6954F138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7AB6EA5A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564965F2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7C67DF28" w14:textId="77777777" w:rsidTr="00DA2676">
        <w:trPr>
          <w:trHeight w:val="243"/>
        </w:trPr>
        <w:tc>
          <w:tcPr>
            <w:tcW w:w="284" w:type="dxa"/>
          </w:tcPr>
          <w:p w14:paraId="1240FF9D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702" w:type="dxa"/>
          </w:tcPr>
          <w:p w14:paraId="629AE65A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6B83ED00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3F27FED4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05B276BC" w14:textId="77777777" w:rsidTr="00DA2676">
        <w:trPr>
          <w:trHeight w:val="243"/>
        </w:trPr>
        <w:tc>
          <w:tcPr>
            <w:tcW w:w="284" w:type="dxa"/>
          </w:tcPr>
          <w:p w14:paraId="37E9010F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702" w:type="dxa"/>
          </w:tcPr>
          <w:p w14:paraId="00DA7C49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58DEBC35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73E7263A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49BE3CD8" w14:textId="77777777" w:rsidTr="00DA2676">
        <w:trPr>
          <w:trHeight w:val="243"/>
        </w:trPr>
        <w:tc>
          <w:tcPr>
            <w:tcW w:w="284" w:type="dxa"/>
          </w:tcPr>
          <w:p w14:paraId="2A81C0EC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702" w:type="dxa"/>
          </w:tcPr>
          <w:p w14:paraId="4ED2E12B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0B151ABF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43AFC8FC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</w:tbl>
    <w:p w14:paraId="22310762" w14:textId="77777777" w:rsidR="00B86096" w:rsidRDefault="00B86096" w:rsidP="00A93AE5">
      <w:pPr>
        <w:pStyle w:val="Rubrik1"/>
        <w:rPr>
          <w:color w:val="FF0000"/>
          <w:szCs w:val="28"/>
        </w:rPr>
      </w:pPr>
    </w:p>
    <w:p w14:paraId="4DF4F711" w14:textId="77777777" w:rsidR="00FC2C26" w:rsidRDefault="00FC2C26" w:rsidP="007126F2">
      <w:pPr>
        <w:pStyle w:val="Rubrik1"/>
        <w:spacing w:line="276" w:lineRule="auto"/>
        <w:ind w:left="-426"/>
      </w:pPr>
      <w:r>
        <w:t>Ledarskapsträning</w:t>
      </w:r>
      <w:r>
        <w:br/>
      </w:r>
      <w:r w:rsidR="00E748E0" w:rsidRPr="00621233">
        <w:rPr>
          <w:rFonts w:ascii="Garamond" w:hAnsi="Garamond"/>
          <w:b w:val="0"/>
          <w:sz w:val="24"/>
          <w:szCs w:val="24"/>
        </w:rPr>
        <w:t xml:space="preserve">Ronda på SÄBO, </w:t>
      </w:r>
      <w:r w:rsidR="00621233">
        <w:rPr>
          <w:rFonts w:ascii="Garamond" w:hAnsi="Garamond"/>
          <w:b w:val="0"/>
          <w:sz w:val="24"/>
          <w:szCs w:val="24"/>
        </w:rPr>
        <w:t xml:space="preserve">sköta </w:t>
      </w:r>
      <w:r w:rsidR="00E748E0" w:rsidRPr="00621233">
        <w:rPr>
          <w:rFonts w:ascii="Garamond" w:hAnsi="Garamond"/>
          <w:b w:val="0"/>
          <w:sz w:val="24"/>
          <w:szCs w:val="24"/>
        </w:rPr>
        <w:t>BVC, leda avstämningsmöte med FK, p</w:t>
      </w:r>
      <w:r w:rsidR="00222396" w:rsidRPr="00621233">
        <w:rPr>
          <w:rFonts w:ascii="Garamond" w:hAnsi="Garamond"/>
          <w:b w:val="0"/>
          <w:sz w:val="24"/>
          <w:szCs w:val="24"/>
        </w:rPr>
        <w:t>lanera/leda läkarmöte, förbättringsarbete, gå bredvid chef/MLA, delta PV-forum</w:t>
      </w:r>
      <w:r w:rsidR="00E748E0" w:rsidRPr="00621233">
        <w:rPr>
          <w:rFonts w:ascii="Garamond" w:hAnsi="Garamond"/>
          <w:b w:val="0"/>
          <w:sz w:val="24"/>
          <w:szCs w:val="24"/>
        </w:rPr>
        <w:t xml:space="preserve"> mm</w:t>
      </w:r>
      <w:r w:rsidR="00222396" w:rsidRPr="00E748E0">
        <w:rPr>
          <w:rFonts w:ascii="Garamond" w:hAnsi="Garamond"/>
          <w:b w:val="0"/>
          <w:color w:val="FF000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3827"/>
        <w:gridCol w:w="4536"/>
      </w:tblGrid>
      <w:tr w:rsidR="00413BB5" w:rsidRPr="00DF284C" w14:paraId="3D7A6A5E" w14:textId="77777777" w:rsidTr="00DA2676">
        <w:trPr>
          <w:trHeight w:val="653"/>
        </w:trPr>
        <w:tc>
          <w:tcPr>
            <w:tcW w:w="426" w:type="dxa"/>
            <w:shd w:val="clear" w:color="auto" w:fill="E7E6E6" w:themeFill="background2"/>
            <w:vAlign w:val="center"/>
          </w:tcPr>
          <w:p w14:paraId="49B7376B" w14:textId="77777777" w:rsidR="00413BB5" w:rsidRPr="00623FBF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14D5E176" w14:textId="77777777" w:rsidR="00413BB5" w:rsidRPr="00623FBF" w:rsidRDefault="00F97862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Period/datum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14:paraId="6C371A52" w14:textId="77777777" w:rsidR="00413BB5" w:rsidRPr="00623FBF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Aktivitet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18F9AD4F" w14:textId="77777777" w:rsidR="00413BB5" w:rsidRPr="00623FBF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Specialist som deltagit och återkopplat muntligt och skriftligt.</w:t>
            </w:r>
            <w:r w:rsidR="00F02BC5">
              <w:rPr>
                <w:rFonts w:ascii="Garamond" w:hAnsi="Garamond"/>
                <w:sz w:val="20"/>
              </w:rPr>
              <w:t xml:space="preserve"> </w:t>
            </w:r>
            <w:r w:rsidR="00F02BC5" w:rsidRPr="00F02BC5">
              <w:rPr>
                <w:rFonts w:ascii="Garamond" w:hAnsi="Garamond"/>
                <w:i/>
                <w:sz w:val="20"/>
              </w:rPr>
              <w:t>(namn och datum)</w:t>
            </w:r>
          </w:p>
        </w:tc>
      </w:tr>
      <w:tr w:rsidR="00413BB5" w:rsidRPr="00DF284C" w14:paraId="246DE8AF" w14:textId="77777777" w:rsidTr="00DA2676">
        <w:tc>
          <w:tcPr>
            <w:tcW w:w="426" w:type="dxa"/>
          </w:tcPr>
          <w:p w14:paraId="1C4F7A9B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560" w:type="dxa"/>
          </w:tcPr>
          <w:p w14:paraId="301F59B6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3DC166F2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>Ronda på SÄBO</w:t>
            </w:r>
          </w:p>
        </w:tc>
        <w:tc>
          <w:tcPr>
            <w:tcW w:w="4536" w:type="dxa"/>
          </w:tcPr>
          <w:p w14:paraId="3F9724DC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00F3100A" w14:textId="77777777" w:rsidTr="00DA2676">
        <w:tc>
          <w:tcPr>
            <w:tcW w:w="426" w:type="dxa"/>
          </w:tcPr>
          <w:p w14:paraId="27845678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560" w:type="dxa"/>
          </w:tcPr>
          <w:p w14:paraId="1AF60BB8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6C2C4850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>BVC</w:t>
            </w:r>
          </w:p>
        </w:tc>
        <w:tc>
          <w:tcPr>
            <w:tcW w:w="4536" w:type="dxa"/>
          </w:tcPr>
          <w:p w14:paraId="79DF2749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1F0F0B6C" w14:textId="77777777" w:rsidTr="00DA2676">
        <w:tc>
          <w:tcPr>
            <w:tcW w:w="426" w:type="dxa"/>
          </w:tcPr>
          <w:p w14:paraId="07BAEE22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560" w:type="dxa"/>
          </w:tcPr>
          <w:p w14:paraId="294E3F0F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39D5E3FA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>Leda avstämningsmöte med FK</w:t>
            </w:r>
          </w:p>
        </w:tc>
        <w:tc>
          <w:tcPr>
            <w:tcW w:w="4536" w:type="dxa"/>
          </w:tcPr>
          <w:p w14:paraId="5D97AE85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16C9C259" w14:textId="77777777" w:rsidTr="00DA2676">
        <w:tc>
          <w:tcPr>
            <w:tcW w:w="426" w:type="dxa"/>
          </w:tcPr>
          <w:p w14:paraId="1F35DF51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560" w:type="dxa"/>
          </w:tcPr>
          <w:p w14:paraId="70C4D8ED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4AC2E645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3208CDBE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6A61AB5A" w14:textId="77777777" w:rsidTr="00DA2676">
        <w:tc>
          <w:tcPr>
            <w:tcW w:w="426" w:type="dxa"/>
          </w:tcPr>
          <w:p w14:paraId="55319F61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560" w:type="dxa"/>
          </w:tcPr>
          <w:p w14:paraId="6BBC3E47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2FAE152B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446ED156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50BE47DB" w14:textId="77777777" w:rsidTr="00DA2676">
        <w:tc>
          <w:tcPr>
            <w:tcW w:w="426" w:type="dxa"/>
          </w:tcPr>
          <w:p w14:paraId="3FF7971A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560" w:type="dxa"/>
          </w:tcPr>
          <w:p w14:paraId="186CA082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1A564976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7B4CEA1D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53A5BCEC" w14:textId="77777777" w:rsidTr="00DA2676">
        <w:tc>
          <w:tcPr>
            <w:tcW w:w="426" w:type="dxa"/>
          </w:tcPr>
          <w:p w14:paraId="2ED77700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560" w:type="dxa"/>
          </w:tcPr>
          <w:p w14:paraId="1AFCF7B2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75B72015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0D56BD38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33601849" w14:textId="77777777" w:rsidTr="00DA2676">
        <w:tc>
          <w:tcPr>
            <w:tcW w:w="426" w:type="dxa"/>
          </w:tcPr>
          <w:p w14:paraId="184D90B0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560" w:type="dxa"/>
          </w:tcPr>
          <w:p w14:paraId="72B47970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10A3C529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75CF78F4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332A5164" w14:textId="77777777" w:rsidTr="00DA2676">
        <w:tc>
          <w:tcPr>
            <w:tcW w:w="426" w:type="dxa"/>
          </w:tcPr>
          <w:p w14:paraId="089074E0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560" w:type="dxa"/>
          </w:tcPr>
          <w:p w14:paraId="28E06C60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44AA5ECA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570342E6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3CC61FC9" w14:textId="77777777" w:rsidTr="00DA2676">
        <w:tc>
          <w:tcPr>
            <w:tcW w:w="426" w:type="dxa"/>
          </w:tcPr>
          <w:p w14:paraId="79812904" w14:textId="77777777" w:rsidR="00413BB5" w:rsidRPr="000665F6" w:rsidRDefault="00413BB5" w:rsidP="00DF38A7">
            <w:pPr>
              <w:spacing w:line="276" w:lineRule="auto"/>
              <w:rPr>
                <w:rFonts w:ascii="Garamond" w:hAnsi="Garamond"/>
                <w:sz w:val="18"/>
                <w:szCs w:val="18"/>
              </w:rPr>
            </w:pPr>
            <w:r w:rsidRPr="000665F6">
              <w:rPr>
                <w:rFonts w:ascii="Garamond" w:hAnsi="Garamond"/>
                <w:sz w:val="18"/>
                <w:szCs w:val="18"/>
              </w:rPr>
              <w:t>10</w:t>
            </w:r>
          </w:p>
        </w:tc>
        <w:tc>
          <w:tcPr>
            <w:tcW w:w="1560" w:type="dxa"/>
          </w:tcPr>
          <w:p w14:paraId="6B0F676D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48FFACDE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1397ACA0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17BE3B90" w14:textId="77777777" w:rsidR="00B86096" w:rsidRDefault="00B86096" w:rsidP="00AF3028">
      <w:pPr>
        <w:pStyle w:val="Rubrik1"/>
        <w:rPr>
          <w:rFonts w:ascii="Garamond" w:hAnsi="Garamond"/>
          <w:b w:val="0"/>
          <w:sz w:val="24"/>
        </w:rPr>
      </w:pPr>
    </w:p>
    <w:p w14:paraId="77FFB91C" w14:textId="77777777" w:rsidR="00AF3028" w:rsidRDefault="00AF3028" w:rsidP="00952E2F">
      <w:pPr>
        <w:pStyle w:val="Rubrik1"/>
        <w:ind w:left="-426"/>
      </w:pPr>
      <w:r w:rsidRPr="00DF284C">
        <w:t>Handledarsamtal</w:t>
      </w:r>
      <w:r>
        <w:t xml:space="preserve"> </w:t>
      </w:r>
      <w:r w:rsidRPr="00222396">
        <w:rPr>
          <w:rFonts w:ascii="Garamond" w:hAnsi="Garamond"/>
          <w:b w:val="0"/>
          <w:sz w:val="24"/>
          <w:szCs w:val="24"/>
        </w:rPr>
        <w:t>(minst</w:t>
      </w:r>
      <w:r w:rsidR="001C7BC9" w:rsidRPr="00222396">
        <w:rPr>
          <w:rFonts w:ascii="Garamond" w:hAnsi="Garamond"/>
          <w:b w:val="0"/>
          <w:sz w:val="24"/>
          <w:szCs w:val="24"/>
        </w:rPr>
        <w:t xml:space="preserve"> 1 timme/vecka</w:t>
      </w:r>
      <w:r w:rsidRPr="00222396">
        <w:rPr>
          <w:rFonts w:ascii="Garamond" w:hAnsi="Garamond"/>
          <w:b w:val="0"/>
          <w:sz w:val="24"/>
          <w:szCs w:val="24"/>
        </w:rPr>
        <w:t>)</w:t>
      </w:r>
    </w:p>
    <w:p w14:paraId="286D510C" w14:textId="77777777" w:rsidR="001C7BC9" w:rsidRPr="001C7BC9" w:rsidRDefault="001C7BC9" w:rsidP="00952E2F">
      <w:pPr>
        <w:ind w:left="-426"/>
        <w:rPr>
          <w:rFonts w:ascii="Garamond" w:hAnsi="Garamond"/>
          <w:color w:val="FF0000"/>
        </w:rPr>
      </w:pPr>
      <w:r w:rsidRPr="00F65104">
        <w:rPr>
          <w:rFonts w:ascii="Garamond" w:hAnsi="Garamond"/>
        </w:rPr>
        <w:t>Dokumenteras separat.</w:t>
      </w:r>
      <w:r w:rsidR="00AF3028" w:rsidRPr="00F65104">
        <w:rPr>
          <w:rFonts w:ascii="Garamond" w:hAnsi="Garamond"/>
        </w:rPr>
        <w:t xml:space="preserve"> </w:t>
      </w:r>
      <w:r w:rsidR="00AF3028" w:rsidRPr="00953925">
        <w:rPr>
          <w:rFonts w:ascii="Garamond" w:hAnsi="Garamond"/>
        </w:rPr>
        <w:t xml:space="preserve">Ha gärna gemensam dokumentation. </w:t>
      </w:r>
    </w:p>
    <w:p w14:paraId="04CB062A" w14:textId="77777777" w:rsidR="00A178AB" w:rsidRPr="00953925" w:rsidRDefault="00A178AB" w:rsidP="000665F6">
      <w:pPr>
        <w:ind w:left="-284"/>
        <w:rPr>
          <w:rFonts w:ascii="Garamond" w:hAnsi="Garamond"/>
        </w:rPr>
      </w:pPr>
    </w:p>
    <w:p w14:paraId="7BB833B3" w14:textId="77777777" w:rsidR="0059333F" w:rsidRDefault="00C247D4" w:rsidP="00952E2F">
      <w:pPr>
        <w:pStyle w:val="Rubrik1"/>
        <w:ind w:left="-426"/>
      </w:pPr>
      <w:r>
        <w:t>Kompetensvärdering</w:t>
      </w:r>
      <w:r w:rsidR="00621233">
        <w:t>ar</w:t>
      </w:r>
      <w:r w:rsidR="000627D5">
        <w:t xml:space="preserve"> med bedömningsmall</w:t>
      </w:r>
      <w:r w:rsidR="00621233">
        <w:t>ar</w:t>
      </w:r>
    </w:p>
    <w:p w14:paraId="64A44DF1" w14:textId="77777777" w:rsidR="00694D05" w:rsidRDefault="00825BB9" w:rsidP="00952E2F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M</w:t>
      </w:r>
      <w:r w:rsidR="00A178AB" w:rsidRPr="004C3C3B">
        <w:rPr>
          <w:rFonts w:ascii="Garamond" w:hAnsi="Garamond"/>
          <w:b w:val="0"/>
          <w:sz w:val="24"/>
          <w:szCs w:val="24"/>
        </w:rPr>
        <w:t xml:space="preserve">inst </w:t>
      </w:r>
      <w:r w:rsidR="003F1650" w:rsidRPr="004C3C3B">
        <w:rPr>
          <w:rFonts w:ascii="Garamond" w:hAnsi="Garamond"/>
          <w:b w:val="0"/>
          <w:sz w:val="24"/>
          <w:szCs w:val="24"/>
        </w:rPr>
        <w:t>6</w:t>
      </w:r>
      <w:r w:rsidR="00A178AB" w:rsidRPr="004C3C3B">
        <w:rPr>
          <w:rFonts w:ascii="Garamond" w:hAnsi="Garamond"/>
          <w:b w:val="0"/>
          <w:sz w:val="24"/>
          <w:szCs w:val="24"/>
        </w:rPr>
        <w:t>/år, helst 9/å</w:t>
      </w:r>
      <w:r w:rsidR="00B86096">
        <w:rPr>
          <w:rFonts w:ascii="Garamond" w:hAnsi="Garamond"/>
          <w:b w:val="0"/>
          <w:sz w:val="24"/>
          <w:szCs w:val="24"/>
        </w:rPr>
        <w:t>r, gärna</w:t>
      </w:r>
      <w:r w:rsidR="00A178AB" w:rsidRPr="004C3C3B">
        <w:rPr>
          <w:rFonts w:ascii="Garamond" w:hAnsi="Garamond"/>
          <w:b w:val="0"/>
          <w:sz w:val="24"/>
          <w:szCs w:val="24"/>
        </w:rPr>
        <w:t xml:space="preserve"> av olika bedömare</w:t>
      </w:r>
      <w:r w:rsidR="003672CF">
        <w:rPr>
          <w:rFonts w:ascii="Garamond" w:hAnsi="Garamond"/>
          <w:b w:val="0"/>
          <w:sz w:val="24"/>
          <w:szCs w:val="24"/>
        </w:rPr>
        <w:t>.</w:t>
      </w:r>
    </w:p>
    <w:p w14:paraId="0E4EF065" w14:textId="77777777" w:rsidR="003672CF" w:rsidRDefault="003672CF" w:rsidP="00952E2F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 w:rsidRPr="00953925">
        <w:rPr>
          <w:rFonts w:ascii="Garamond" w:hAnsi="Garamond"/>
          <w:b w:val="0"/>
          <w:sz w:val="24"/>
          <w:szCs w:val="24"/>
        </w:rPr>
        <w:t>Utvärdering ska även innefatta medicinsk och kommunikativ förmåga samt ledarskap</w:t>
      </w:r>
      <w:r>
        <w:rPr>
          <w:rFonts w:ascii="Garamond" w:hAnsi="Garamond"/>
          <w:b w:val="0"/>
          <w:sz w:val="24"/>
          <w:szCs w:val="24"/>
        </w:rPr>
        <w:t>.</w:t>
      </w:r>
    </w:p>
    <w:p w14:paraId="0568FE01" w14:textId="77777777" w:rsidR="00694D05" w:rsidRPr="00694D05" w:rsidRDefault="00A178AB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Mini-CEX</w:t>
      </w:r>
    </w:p>
    <w:p w14:paraId="27E51F64" w14:textId="77777777" w:rsidR="00694D05" w:rsidRPr="00694D05" w:rsidRDefault="001C7BC9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Mall för bedömning av sit-in</w:t>
      </w:r>
    </w:p>
    <w:p w14:paraId="1BF20D8E" w14:textId="77777777" w:rsidR="00694D05" w:rsidRPr="00694D05" w:rsidRDefault="00694D05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D</w:t>
      </w:r>
      <w:r w:rsidR="00A178AB" w:rsidRPr="00694D05">
        <w:rPr>
          <w:rFonts w:ascii="Garamond" w:hAnsi="Garamond"/>
          <w:b w:val="0"/>
          <w:sz w:val="24"/>
          <w:szCs w:val="24"/>
        </w:rPr>
        <w:t>OPS</w:t>
      </w:r>
    </w:p>
    <w:p w14:paraId="2FFECC57" w14:textId="77777777" w:rsidR="00694D05" w:rsidRPr="00694D05" w:rsidRDefault="00A178AB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CBD</w:t>
      </w:r>
    </w:p>
    <w:p w14:paraId="5CF1F195" w14:textId="77777777" w:rsidR="00694D05" w:rsidRPr="00694D05" w:rsidRDefault="00B86096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Mall för återkoppling efter</w:t>
      </w:r>
      <w:r w:rsidR="00A178AB" w:rsidRPr="00694D05">
        <w:rPr>
          <w:rFonts w:ascii="Garamond" w:hAnsi="Garamond"/>
          <w:b w:val="0"/>
          <w:sz w:val="24"/>
          <w:szCs w:val="24"/>
        </w:rPr>
        <w:t xml:space="preserve"> muntlig presentation</w:t>
      </w:r>
    </w:p>
    <w:p w14:paraId="48CDC203" w14:textId="77777777" w:rsidR="00694D05" w:rsidRPr="00694D05" w:rsidRDefault="00B86096" w:rsidP="00952E2F">
      <w:pPr>
        <w:pStyle w:val="Rubrik1"/>
        <w:numPr>
          <w:ilvl w:val="0"/>
          <w:numId w:val="34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Mall för planering och återkoppling sidotjänstgöring</w:t>
      </w:r>
    </w:p>
    <w:p w14:paraId="1898C19D" w14:textId="77777777" w:rsidR="00B02211" w:rsidRDefault="00B02211" w:rsidP="00952E2F">
      <w:pPr>
        <w:pStyle w:val="Rubrik1"/>
        <w:numPr>
          <w:ilvl w:val="0"/>
          <w:numId w:val="34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 xml:space="preserve">Utvärdering </w:t>
      </w:r>
      <w:r w:rsidRPr="00953925">
        <w:rPr>
          <w:rFonts w:ascii="Garamond" w:hAnsi="Garamond"/>
          <w:b w:val="0"/>
          <w:sz w:val="24"/>
          <w:szCs w:val="24"/>
        </w:rPr>
        <w:t>efter en tids gemensamt rond</w:t>
      </w:r>
      <w:r>
        <w:rPr>
          <w:rFonts w:ascii="Garamond" w:hAnsi="Garamond"/>
          <w:b w:val="0"/>
          <w:sz w:val="24"/>
          <w:szCs w:val="24"/>
        </w:rPr>
        <w:t>/team</w:t>
      </w:r>
      <w:r w:rsidRPr="00953925">
        <w:rPr>
          <w:rFonts w:ascii="Garamond" w:hAnsi="Garamond"/>
          <w:b w:val="0"/>
          <w:sz w:val="24"/>
          <w:szCs w:val="24"/>
        </w:rPr>
        <w:t>arbete</w:t>
      </w:r>
      <w:r>
        <w:rPr>
          <w:rFonts w:ascii="Garamond" w:hAnsi="Garamond"/>
          <w:b w:val="0"/>
          <w:sz w:val="24"/>
          <w:szCs w:val="24"/>
        </w:rPr>
        <w:t xml:space="preserve"> </w:t>
      </w:r>
      <w:r w:rsidRPr="00F65104">
        <w:rPr>
          <w:rFonts w:ascii="Garamond" w:hAnsi="Garamond"/>
          <w:b w:val="0"/>
          <w:sz w:val="24"/>
          <w:szCs w:val="24"/>
        </w:rPr>
        <w:t>(vid sidotjänstgöring)</w:t>
      </w:r>
      <w:r>
        <w:rPr>
          <w:rFonts w:ascii="Garamond" w:hAnsi="Garamond"/>
          <w:b w:val="0"/>
          <w:sz w:val="24"/>
          <w:szCs w:val="24"/>
        </w:rPr>
        <w:t>.</w:t>
      </w:r>
      <w:r w:rsidR="003672CF">
        <w:rPr>
          <w:rFonts w:ascii="Garamond" w:hAnsi="Garamond"/>
          <w:b w:val="0"/>
          <w:sz w:val="24"/>
          <w:szCs w:val="24"/>
        </w:rPr>
        <w:br/>
      </w:r>
    </w:p>
    <w:p w14:paraId="37485351" w14:textId="77777777" w:rsidR="00B02211" w:rsidRDefault="00B02211" w:rsidP="00952E2F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 w:rsidRPr="003672CF">
        <w:rPr>
          <w:rFonts w:ascii="Garamond" w:hAnsi="Garamond"/>
          <w:b w:val="0"/>
          <w:sz w:val="24"/>
          <w:szCs w:val="24"/>
        </w:rPr>
        <w:t>Ifyllda mallar sparas separat på ST-forum eller annan plats.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276"/>
        <w:gridCol w:w="4694"/>
        <w:gridCol w:w="3953"/>
      </w:tblGrid>
      <w:tr w:rsidR="00413BB5" w:rsidRPr="00DF284C" w14:paraId="018AF46B" w14:textId="77777777" w:rsidTr="00DA2676">
        <w:tc>
          <w:tcPr>
            <w:tcW w:w="426" w:type="dxa"/>
            <w:shd w:val="clear" w:color="auto" w:fill="E7E6E6" w:themeFill="background2"/>
            <w:vAlign w:val="center"/>
          </w:tcPr>
          <w:p w14:paraId="6CB11580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bookmarkStart w:id="7" w:name="_Hlk153964576"/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092CFDA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4694" w:type="dxa"/>
            <w:shd w:val="clear" w:color="auto" w:fill="E7E6E6" w:themeFill="background2"/>
            <w:vAlign w:val="center"/>
          </w:tcPr>
          <w:p w14:paraId="7B3CBDE0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Typ av bedömning</w:t>
            </w:r>
            <w:r w:rsidR="000627D5">
              <w:rPr>
                <w:rFonts w:ascii="Garamond" w:hAnsi="Garamond"/>
                <w:sz w:val="20"/>
              </w:rPr>
              <w:t>small</w:t>
            </w:r>
          </w:p>
        </w:tc>
        <w:tc>
          <w:tcPr>
            <w:tcW w:w="3953" w:type="dxa"/>
            <w:shd w:val="clear" w:color="auto" w:fill="E7E6E6" w:themeFill="background2"/>
            <w:vAlign w:val="center"/>
          </w:tcPr>
          <w:p w14:paraId="644D38DA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Bedömare</w:t>
            </w:r>
          </w:p>
        </w:tc>
      </w:tr>
      <w:tr w:rsidR="00413BB5" w:rsidRPr="00DF284C" w14:paraId="6F12066A" w14:textId="77777777" w:rsidTr="00DA2676">
        <w:tc>
          <w:tcPr>
            <w:tcW w:w="426" w:type="dxa"/>
          </w:tcPr>
          <w:p w14:paraId="4ACF4B97" w14:textId="77777777" w:rsidR="00413BB5" w:rsidRPr="00794591" w:rsidRDefault="00413BB5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276" w:type="dxa"/>
          </w:tcPr>
          <w:p w14:paraId="0D93CBD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9FF5F8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54FFA96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244AF229" w14:textId="77777777" w:rsidTr="00DA2676">
        <w:tc>
          <w:tcPr>
            <w:tcW w:w="426" w:type="dxa"/>
          </w:tcPr>
          <w:p w14:paraId="218D0D57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276" w:type="dxa"/>
          </w:tcPr>
          <w:p w14:paraId="3B458DC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65C2C6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92179D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3BAAABA" w14:textId="77777777" w:rsidTr="00DA2676">
        <w:tc>
          <w:tcPr>
            <w:tcW w:w="426" w:type="dxa"/>
          </w:tcPr>
          <w:p w14:paraId="6A38E150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276" w:type="dxa"/>
          </w:tcPr>
          <w:p w14:paraId="2328B2C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B5F214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B8DA33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7D83235" w14:textId="77777777" w:rsidTr="00DA2676">
        <w:tc>
          <w:tcPr>
            <w:tcW w:w="426" w:type="dxa"/>
          </w:tcPr>
          <w:p w14:paraId="6B347B2F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276" w:type="dxa"/>
          </w:tcPr>
          <w:p w14:paraId="57669D3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6A9B9B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8469BE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CC43671" w14:textId="77777777" w:rsidTr="00DA2676">
        <w:tc>
          <w:tcPr>
            <w:tcW w:w="426" w:type="dxa"/>
          </w:tcPr>
          <w:p w14:paraId="5C0AD8B2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276" w:type="dxa"/>
          </w:tcPr>
          <w:p w14:paraId="2727FC6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40AF02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2AC083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C9E8937" w14:textId="77777777" w:rsidTr="00DA2676">
        <w:tc>
          <w:tcPr>
            <w:tcW w:w="426" w:type="dxa"/>
          </w:tcPr>
          <w:p w14:paraId="1E696EAF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276" w:type="dxa"/>
          </w:tcPr>
          <w:p w14:paraId="4DC7FD0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C43AE8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B8AF32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08C40373" w14:textId="77777777" w:rsidTr="00DA2676">
        <w:tc>
          <w:tcPr>
            <w:tcW w:w="426" w:type="dxa"/>
          </w:tcPr>
          <w:p w14:paraId="2902D45B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276" w:type="dxa"/>
          </w:tcPr>
          <w:p w14:paraId="6C99649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3B43A1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42634C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021957E" w14:textId="77777777" w:rsidTr="00DA2676">
        <w:tc>
          <w:tcPr>
            <w:tcW w:w="426" w:type="dxa"/>
          </w:tcPr>
          <w:p w14:paraId="62C512FD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276" w:type="dxa"/>
          </w:tcPr>
          <w:p w14:paraId="3D76674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265C45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529655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8B859B9" w14:textId="77777777" w:rsidTr="00DA2676">
        <w:tc>
          <w:tcPr>
            <w:tcW w:w="426" w:type="dxa"/>
          </w:tcPr>
          <w:p w14:paraId="53710047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276" w:type="dxa"/>
          </w:tcPr>
          <w:p w14:paraId="3124873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16470F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54EBD1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6503135" w14:textId="77777777" w:rsidTr="00DA2676">
        <w:tc>
          <w:tcPr>
            <w:tcW w:w="426" w:type="dxa"/>
          </w:tcPr>
          <w:p w14:paraId="7356BD2F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276" w:type="dxa"/>
          </w:tcPr>
          <w:p w14:paraId="61A4B00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60100F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F8FAF9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60ECDE9" w14:textId="77777777" w:rsidTr="00DA2676">
        <w:tc>
          <w:tcPr>
            <w:tcW w:w="426" w:type="dxa"/>
          </w:tcPr>
          <w:p w14:paraId="7D7CBA1B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lastRenderedPageBreak/>
              <w:t>11</w:t>
            </w:r>
          </w:p>
        </w:tc>
        <w:tc>
          <w:tcPr>
            <w:tcW w:w="1276" w:type="dxa"/>
          </w:tcPr>
          <w:p w14:paraId="34FCA7C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BBC5A0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3D679E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ACA74D8" w14:textId="77777777" w:rsidTr="00DA2676">
        <w:tc>
          <w:tcPr>
            <w:tcW w:w="426" w:type="dxa"/>
          </w:tcPr>
          <w:p w14:paraId="70FE3251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276" w:type="dxa"/>
          </w:tcPr>
          <w:p w14:paraId="62DD42F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D5FBD9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CF980A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839A450" w14:textId="77777777" w:rsidTr="00DA2676">
        <w:tc>
          <w:tcPr>
            <w:tcW w:w="426" w:type="dxa"/>
          </w:tcPr>
          <w:p w14:paraId="53F14FF2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13</w:t>
            </w:r>
          </w:p>
        </w:tc>
        <w:tc>
          <w:tcPr>
            <w:tcW w:w="1276" w:type="dxa"/>
          </w:tcPr>
          <w:p w14:paraId="6B94C9B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60B19F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2EF0FB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26C184CF" w14:textId="77777777" w:rsidTr="00DA2676">
        <w:tc>
          <w:tcPr>
            <w:tcW w:w="426" w:type="dxa"/>
          </w:tcPr>
          <w:p w14:paraId="76614E93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14</w:t>
            </w:r>
          </w:p>
        </w:tc>
        <w:tc>
          <w:tcPr>
            <w:tcW w:w="1276" w:type="dxa"/>
          </w:tcPr>
          <w:p w14:paraId="0E10627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59EAC9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534F5D7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4C9C3C4" w14:textId="77777777" w:rsidTr="00DA2676">
        <w:tc>
          <w:tcPr>
            <w:tcW w:w="426" w:type="dxa"/>
          </w:tcPr>
          <w:p w14:paraId="6910C639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1276" w:type="dxa"/>
          </w:tcPr>
          <w:p w14:paraId="43916E6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D45E66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DA5981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7C29B23" w14:textId="77777777" w:rsidTr="00DA2676">
        <w:tc>
          <w:tcPr>
            <w:tcW w:w="426" w:type="dxa"/>
          </w:tcPr>
          <w:p w14:paraId="1B67FC43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1276" w:type="dxa"/>
          </w:tcPr>
          <w:p w14:paraId="7F4569C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4F9116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21C6E5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A1BC2F0" w14:textId="77777777" w:rsidTr="00DA2676">
        <w:tc>
          <w:tcPr>
            <w:tcW w:w="426" w:type="dxa"/>
          </w:tcPr>
          <w:p w14:paraId="1FC64DC8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17</w:t>
            </w:r>
          </w:p>
        </w:tc>
        <w:tc>
          <w:tcPr>
            <w:tcW w:w="1276" w:type="dxa"/>
          </w:tcPr>
          <w:p w14:paraId="15A2C7C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0D5DF4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7E3680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66E55AE" w14:textId="77777777" w:rsidTr="00DA2676">
        <w:tc>
          <w:tcPr>
            <w:tcW w:w="426" w:type="dxa"/>
          </w:tcPr>
          <w:p w14:paraId="161279EF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18</w:t>
            </w:r>
          </w:p>
        </w:tc>
        <w:tc>
          <w:tcPr>
            <w:tcW w:w="1276" w:type="dxa"/>
          </w:tcPr>
          <w:p w14:paraId="5DDC8C5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1006FC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8CDB38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F63497A" w14:textId="77777777" w:rsidTr="00DA2676">
        <w:tc>
          <w:tcPr>
            <w:tcW w:w="426" w:type="dxa"/>
          </w:tcPr>
          <w:p w14:paraId="11D9E129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19</w:t>
            </w:r>
          </w:p>
        </w:tc>
        <w:tc>
          <w:tcPr>
            <w:tcW w:w="1276" w:type="dxa"/>
          </w:tcPr>
          <w:p w14:paraId="6E9F996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BCD683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2234D9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080E39A5" w14:textId="77777777" w:rsidTr="00DA2676">
        <w:tc>
          <w:tcPr>
            <w:tcW w:w="426" w:type="dxa"/>
          </w:tcPr>
          <w:p w14:paraId="4F06C80D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20</w:t>
            </w:r>
          </w:p>
        </w:tc>
        <w:tc>
          <w:tcPr>
            <w:tcW w:w="1276" w:type="dxa"/>
          </w:tcPr>
          <w:p w14:paraId="523588F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AD366C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B1BE43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D2CFEE7" w14:textId="77777777" w:rsidTr="00DA2676">
        <w:tc>
          <w:tcPr>
            <w:tcW w:w="426" w:type="dxa"/>
          </w:tcPr>
          <w:p w14:paraId="24C61C80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21</w:t>
            </w:r>
          </w:p>
        </w:tc>
        <w:tc>
          <w:tcPr>
            <w:tcW w:w="1276" w:type="dxa"/>
          </w:tcPr>
          <w:p w14:paraId="5F401EC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9E8E48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693BFA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451915D" w14:textId="77777777" w:rsidTr="00DA2676">
        <w:tc>
          <w:tcPr>
            <w:tcW w:w="426" w:type="dxa"/>
          </w:tcPr>
          <w:p w14:paraId="223BC075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22</w:t>
            </w:r>
          </w:p>
        </w:tc>
        <w:tc>
          <w:tcPr>
            <w:tcW w:w="1276" w:type="dxa"/>
          </w:tcPr>
          <w:p w14:paraId="6953087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179A84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338C7B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3B3ED85" w14:textId="77777777" w:rsidTr="00DA2676">
        <w:tc>
          <w:tcPr>
            <w:tcW w:w="426" w:type="dxa"/>
          </w:tcPr>
          <w:p w14:paraId="5842823D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23</w:t>
            </w:r>
          </w:p>
        </w:tc>
        <w:tc>
          <w:tcPr>
            <w:tcW w:w="1276" w:type="dxa"/>
          </w:tcPr>
          <w:p w14:paraId="0A8B35C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999ED8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13B1C2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23F8EE70" w14:textId="77777777" w:rsidTr="00DA2676">
        <w:tc>
          <w:tcPr>
            <w:tcW w:w="426" w:type="dxa"/>
          </w:tcPr>
          <w:p w14:paraId="78ABC9A0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24</w:t>
            </w:r>
          </w:p>
        </w:tc>
        <w:tc>
          <w:tcPr>
            <w:tcW w:w="1276" w:type="dxa"/>
          </w:tcPr>
          <w:p w14:paraId="7162F5C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C7CFB9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1CD81C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2553AFD" w14:textId="77777777" w:rsidTr="00DA2676">
        <w:tc>
          <w:tcPr>
            <w:tcW w:w="426" w:type="dxa"/>
          </w:tcPr>
          <w:p w14:paraId="1FE0002D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25</w:t>
            </w:r>
          </w:p>
        </w:tc>
        <w:tc>
          <w:tcPr>
            <w:tcW w:w="1276" w:type="dxa"/>
          </w:tcPr>
          <w:p w14:paraId="6F738EB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F380B6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41A5C5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91FBFF5" w14:textId="77777777" w:rsidTr="00DA2676">
        <w:tc>
          <w:tcPr>
            <w:tcW w:w="426" w:type="dxa"/>
          </w:tcPr>
          <w:p w14:paraId="7AC4DD63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26</w:t>
            </w:r>
          </w:p>
        </w:tc>
        <w:tc>
          <w:tcPr>
            <w:tcW w:w="1276" w:type="dxa"/>
          </w:tcPr>
          <w:p w14:paraId="6D6E2B3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67D517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0AB5D1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BA8DB18" w14:textId="77777777" w:rsidTr="00DA2676">
        <w:tc>
          <w:tcPr>
            <w:tcW w:w="426" w:type="dxa"/>
          </w:tcPr>
          <w:p w14:paraId="6213EA1A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27</w:t>
            </w:r>
          </w:p>
        </w:tc>
        <w:tc>
          <w:tcPr>
            <w:tcW w:w="1276" w:type="dxa"/>
          </w:tcPr>
          <w:p w14:paraId="3108D36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AA37FE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D6E4DB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C20769D" w14:textId="77777777" w:rsidTr="00DA2676">
        <w:tc>
          <w:tcPr>
            <w:tcW w:w="426" w:type="dxa"/>
          </w:tcPr>
          <w:p w14:paraId="17EA1198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28</w:t>
            </w:r>
          </w:p>
        </w:tc>
        <w:tc>
          <w:tcPr>
            <w:tcW w:w="1276" w:type="dxa"/>
          </w:tcPr>
          <w:p w14:paraId="09B1C10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346BDA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BE570A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4AF1951" w14:textId="77777777" w:rsidTr="00DA2676">
        <w:tc>
          <w:tcPr>
            <w:tcW w:w="426" w:type="dxa"/>
          </w:tcPr>
          <w:p w14:paraId="447346BE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29</w:t>
            </w:r>
          </w:p>
        </w:tc>
        <w:tc>
          <w:tcPr>
            <w:tcW w:w="1276" w:type="dxa"/>
          </w:tcPr>
          <w:p w14:paraId="156DBB7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DBDB94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2795B4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87FE5F7" w14:textId="77777777" w:rsidTr="00DA2676">
        <w:tc>
          <w:tcPr>
            <w:tcW w:w="426" w:type="dxa"/>
          </w:tcPr>
          <w:p w14:paraId="2C6B1B8F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276" w:type="dxa"/>
          </w:tcPr>
          <w:p w14:paraId="240CFC5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13962B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18C901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63A4B4F" w14:textId="77777777" w:rsidTr="00DA2676">
        <w:tc>
          <w:tcPr>
            <w:tcW w:w="426" w:type="dxa"/>
          </w:tcPr>
          <w:p w14:paraId="5DA6365B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31</w:t>
            </w:r>
          </w:p>
        </w:tc>
        <w:tc>
          <w:tcPr>
            <w:tcW w:w="1276" w:type="dxa"/>
          </w:tcPr>
          <w:p w14:paraId="4C80243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AF92B3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3FAC3E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496787B" w14:textId="77777777" w:rsidTr="00DA2676">
        <w:tc>
          <w:tcPr>
            <w:tcW w:w="426" w:type="dxa"/>
          </w:tcPr>
          <w:p w14:paraId="3568002C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32</w:t>
            </w:r>
          </w:p>
        </w:tc>
        <w:tc>
          <w:tcPr>
            <w:tcW w:w="1276" w:type="dxa"/>
          </w:tcPr>
          <w:p w14:paraId="71DB762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B5135D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58AB03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8CAC299" w14:textId="77777777" w:rsidTr="00DA2676">
        <w:tc>
          <w:tcPr>
            <w:tcW w:w="426" w:type="dxa"/>
          </w:tcPr>
          <w:p w14:paraId="4B98EC5C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33</w:t>
            </w:r>
          </w:p>
        </w:tc>
        <w:tc>
          <w:tcPr>
            <w:tcW w:w="1276" w:type="dxa"/>
          </w:tcPr>
          <w:p w14:paraId="44B071F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011FEA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D64382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75D7EE3" w14:textId="77777777" w:rsidTr="00DA2676">
        <w:tc>
          <w:tcPr>
            <w:tcW w:w="426" w:type="dxa"/>
          </w:tcPr>
          <w:p w14:paraId="75985BA5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34</w:t>
            </w:r>
          </w:p>
        </w:tc>
        <w:tc>
          <w:tcPr>
            <w:tcW w:w="1276" w:type="dxa"/>
          </w:tcPr>
          <w:p w14:paraId="7100B0A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2856C6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39C89C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1D50529" w14:textId="77777777" w:rsidTr="00DA2676">
        <w:tc>
          <w:tcPr>
            <w:tcW w:w="426" w:type="dxa"/>
          </w:tcPr>
          <w:p w14:paraId="58D9B922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35</w:t>
            </w:r>
          </w:p>
        </w:tc>
        <w:tc>
          <w:tcPr>
            <w:tcW w:w="1276" w:type="dxa"/>
          </w:tcPr>
          <w:p w14:paraId="33A0322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3B0019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239E36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E2520FF" w14:textId="77777777" w:rsidTr="00DA2676">
        <w:tc>
          <w:tcPr>
            <w:tcW w:w="426" w:type="dxa"/>
          </w:tcPr>
          <w:p w14:paraId="1433D894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36</w:t>
            </w:r>
          </w:p>
        </w:tc>
        <w:tc>
          <w:tcPr>
            <w:tcW w:w="1276" w:type="dxa"/>
          </w:tcPr>
          <w:p w14:paraId="240861C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09C227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0E28C1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1CBB671" w14:textId="77777777" w:rsidTr="00DA2676">
        <w:tc>
          <w:tcPr>
            <w:tcW w:w="426" w:type="dxa"/>
          </w:tcPr>
          <w:p w14:paraId="716FE440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37</w:t>
            </w:r>
          </w:p>
        </w:tc>
        <w:tc>
          <w:tcPr>
            <w:tcW w:w="1276" w:type="dxa"/>
          </w:tcPr>
          <w:p w14:paraId="6C9450C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0EBC0E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F552DD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E55156E" w14:textId="77777777" w:rsidTr="00DA2676">
        <w:tc>
          <w:tcPr>
            <w:tcW w:w="426" w:type="dxa"/>
          </w:tcPr>
          <w:p w14:paraId="3F22EF22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38</w:t>
            </w:r>
          </w:p>
        </w:tc>
        <w:tc>
          <w:tcPr>
            <w:tcW w:w="1276" w:type="dxa"/>
          </w:tcPr>
          <w:p w14:paraId="3A3CBC4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70FA9D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EF4545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E7E4E4C" w14:textId="77777777" w:rsidTr="00DA2676">
        <w:tc>
          <w:tcPr>
            <w:tcW w:w="426" w:type="dxa"/>
          </w:tcPr>
          <w:p w14:paraId="6123E5CA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39</w:t>
            </w:r>
          </w:p>
        </w:tc>
        <w:tc>
          <w:tcPr>
            <w:tcW w:w="1276" w:type="dxa"/>
          </w:tcPr>
          <w:p w14:paraId="3933658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3C9C7A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EFD179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082C8F10" w14:textId="77777777" w:rsidTr="00DA2676">
        <w:tc>
          <w:tcPr>
            <w:tcW w:w="426" w:type="dxa"/>
          </w:tcPr>
          <w:p w14:paraId="4E8EA907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40</w:t>
            </w:r>
          </w:p>
        </w:tc>
        <w:tc>
          <w:tcPr>
            <w:tcW w:w="1276" w:type="dxa"/>
          </w:tcPr>
          <w:p w14:paraId="51F74F4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7A9398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5211992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bookmarkEnd w:id="7"/>
    </w:tbl>
    <w:p w14:paraId="7778A3E9" w14:textId="16B1082C" w:rsidR="0081085F" w:rsidRDefault="0081085F" w:rsidP="0081085F">
      <w:pPr>
        <w:rPr>
          <w:rFonts w:asciiTheme="majorHAnsi" w:hAnsiTheme="majorHAnsi" w:cstheme="majorHAnsi"/>
          <w:b/>
          <w:sz w:val="28"/>
          <w:szCs w:val="28"/>
        </w:rPr>
      </w:pPr>
    </w:p>
    <w:p w14:paraId="147CE6DA" w14:textId="3709AE94" w:rsidR="0081085F" w:rsidRDefault="0081085F" w:rsidP="0081085F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br w:type="page"/>
      </w:r>
    </w:p>
    <w:p w14:paraId="6F663CA9" w14:textId="0999AF02" w:rsidR="00D70E7E" w:rsidRDefault="00D70E7E" w:rsidP="00952E2F">
      <w:pPr>
        <w:pStyle w:val="Brdtext"/>
        <w:ind w:left="-426"/>
        <w:rPr>
          <w:szCs w:val="24"/>
        </w:rPr>
      </w:pPr>
      <w:r w:rsidRPr="0013153A">
        <w:rPr>
          <w:rFonts w:asciiTheme="majorHAnsi" w:hAnsiTheme="majorHAnsi" w:cstheme="majorHAnsi"/>
          <w:b/>
          <w:sz w:val="28"/>
          <w:szCs w:val="28"/>
        </w:rPr>
        <w:lastRenderedPageBreak/>
        <w:t>Studierektorsavstämning</w:t>
      </w:r>
      <w:r w:rsidRPr="0013153A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br/>
      </w:r>
      <w:r w:rsidR="00E748E0" w:rsidRPr="00E748E0">
        <w:rPr>
          <w:szCs w:val="24"/>
        </w:rPr>
        <w:t>M</w:t>
      </w:r>
      <w:r w:rsidRPr="00F65104">
        <w:rPr>
          <w:szCs w:val="24"/>
        </w:rPr>
        <w:t xml:space="preserve">inst </w:t>
      </w:r>
      <w:r w:rsidR="0081085F">
        <w:rPr>
          <w:szCs w:val="24"/>
        </w:rPr>
        <w:t>4</w:t>
      </w:r>
      <w:r w:rsidRPr="00F65104">
        <w:rPr>
          <w:szCs w:val="24"/>
        </w:rPr>
        <w:t xml:space="preserve"> ggr under ST</w:t>
      </w:r>
    </w:p>
    <w:tbl>
      <w:tblPr>
        <w:tblW w:w="226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843"/>
      </w:tblGrid>
      <w:tr w:rsidR="00D70E7E" w:rsidRPr="004A5348" w14:paraId="2217C787" w14:textId="77777777" w:rsidTr="000130E3">
        <w:tc>
          <w:tcPr>
            <w:tcW w:w="426" w:type="dxa"/>
            <w:shd w:val="clear" w:color="auto" w:fill="E7E6E6" w:themeFill="background2"/>
          </w:tcPr>
          <w:p w14:paraId="403203A6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9C2D2A4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Datum</w:t>
            </w:r>
          </w:p>
        </w:tc>
      </w:tr>
      <w:tr w:rsidR="00D70E7E" w:rsidRPr="00DF284C" w14:paraId="7E37C448" w14:textId="77777777" w:rsidTr="00952E2F">
        <w:tc>
          <w:tcPr>
            <w:tcW w:w="426" w:type="dxa"/>
          </w:tcPr>
          <w:p w14:paraId="054E59BE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843" w:type="dxa"/>
          </w:tcPr>
          <w:p w14:paraId="29D57D61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323502A5" w14:textId="77777777" w:rsidTr="00952E2F">
        <w:tc>
          <w:tcPr>
            <w:tcW w:w="426" w:type="dxa"/>
          </w:tcPr>
          <w:p w14:paraId="3C71FA63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843" w:type="dxa"/>
          </w:tcPr>
          <w:p w14:paraId="7B9F8818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34DAA8A8" w14:textId="77777777" w:rsidTr="00952E2F">
        <w:tc>
          <w:tcPr>
            <w:tcW w:w="426" w:type="dxa"/>
          </w:tcPr>
          <w:p w14:paraId="36B34C95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843" w:type="dxa"/>
          </w:tcPr>
          <w:p w14:paraId="178DC566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4E05A8A8" w14:textId="77777777" w:rsidTr="00952E2F">
        <w:tc>
          <w:tcPr>
            <w:tcW w:w="426" w:type="dxa"/>
          </w:tcPr>
          <w:p w14:paraId="4384FD43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843" w:type="dxa"/>
          </w:tcPr>
          <w:p w14:paraId="5FF4D113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5B291270" w14:textId="77777777" w:rsidTr="00952E2F">
        <w:tc>
          <w:tcPr>
            <w:tcW w:w="426" w:type="dxa"/>
          </w:tcPr>
          <w:p w14:paraId="4A241E4E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843" w:type="dxa"/>
          </w:tcPr>
          <w:p w14:paraId="66AB780A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7885542D" w14:textId="77777777" w:rsidTr="00952E2F">
        <w:tc>
          <w:tcPr>
            <w:tcW w:w="426" w:type="dxa"/>
          </w:tcPr>
          <w:p w14:paraId="51B547BA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843" w:type="dxa"/>
          </w:tcPr>
          <w:p w14:paraId="328D79C5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</w:tbl>
    <w:p w14:paraId="2DFB4BD8" w14:textId="77777777" w:rsidR="00D70E7E" w:rsidRDefault="00D70E7E" w:rsidP="0059333F">
      <w:pPr>
        <w:pStyle w:val="Rubrik1"/>
      </w:pPr>
    </w:p>
    <w:p w14:paraId="1C995CEF" w14:textId="77777777" w:rsidR="00BF4A27" w:rsidRDefault="00BF4A27" w:rsidP="00952E2F">
      <w:pPr>
        <w:pStyle w:val="Rubrik1"/>
        <w:ind w:left="-426"/>
      </w:pPr>
    </w:p>
    <w:p w14:paraId="428F10E5" w14:textId="77777777" w:rsidR="0059333F" w:rsidRPr="001C7BC9" w:rsidRDefault="0059333F" w:rsidP="00952E2F">
      <w:pPr>
        <w:pStyle w:val="Rubrik1"/>
        <w:ind w:left="-426"/>
        <w:rPr>
          <w:rStyle w:val="Hyperlnk"/>
          <w:strike/>
          <w:sz w:val="20"/>
        </w:rPr>
      </w:pPr>
      <w:r>
        <w:t xml:space="preserve">Specialistläkarkollegium </w:t>
      </w:r>
    </w:p>
    <w:p w14:paraId="0587F364" w14:textId="77777777" w:rsidR="001C7BC9" w:rsidRPr="00330A72" w:rsidRDefault="001C7BC9" w:rsidP="00952E2F">
      <w:pPr>
        <w:pStyle w:val="Brdtext"/>
        <w:ind w:left="-426"/>
        <w:rPr>
          <w:i/>
          <w:color w:val="FF0000"/>
        </w:rPr>
      </w:pPr>
      <w:r w:rsidRPr="00F65104">
        <w:t>Minst 2 ggr under ST</w:t>
      </w:r>
      <w:r w:rsidR="00B02211">
        <w:t xml:space="preserve">. </w:t>
      </w:r>
      <w:r w:rsidR="00B02211" w:rsidRPr="008C6FE1">
        <w:t>Återkoppling ges av handledare enl</w:t>
      </w:r>
      <w:r w:rsidR="008769FB">
        <w:t>igt</w:t>
      </w:r>
      <w:r w:rsidR="00B02211" w:rsidRPr="008C6FE1">
        <w:t xml:space="preserve"> mall</w:t>
      </w:r>
      <w:r w:rsidR="00330A72">
        <w:t xml:space="preserve"> </w:t>
      </w:r>
      <w:r w:rsidR="00330A72" w:rsidRPr="00330A72">
        <w:rPr>
          <w:i/>
        </w:rPr>
        <w:t>(Sammanfattning specialistkollegium)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673"/>
        <w:gridCol w:w="8250"/>
      </w:tblGrid>
      <w:tr w:rsidR="007E130C" w:rsidRPr="00DF284C" w14:paraId="5B42A897" w14:textId="77777777" w:rsidTr="00DA2676">
        <w:tc>
          <w:tcPr>
            <w:tcW w:w="426" w:type="dxa"/>
            <w:shd w:val="clear" w:color="auto" w:fill="E7E6E6" w:themeFill="background2"/>
            <w:vAlign w:val="center"/>
          </w:tcPr>
          <w:p w14:paraId="4B9100C5" w14:textId="77777777" w:rsidR="007E130C" w:rsidRPr="00DF284C" w:rsidRDefault="007E130C" w:rsidP="008E5B8D">
            <w:pPr>
              <w:spacing w:line="276" w:lineRule="auto"/>
              <w:ind w:hanging="12"/>
              <w:rPr>
                <w:rFonts w:ascii="Garamond" w:hAnsi="Garamond"/>
              </w:rPr>
            </w:pPr>
            <w:r>
              <w:t xml:space="preserve"> </w:t>
            </w:r>
          </w:p>
        </w:tc>
        <w:tc>
          <w:tcPr>
            <w:tcW w:w="1673" w:type="dxa"/>
            <w:shd w:val="clear" w:color="auto" w:fill="E7E6E6" w:themeFill="background2"/>
            <w:vAlign w:val="center"/>
          </w:tcPr>
          <w:p w14:paraId="14D75D4F" w14:textId="77777777" w:rsidR="007E130C" w:rsidRPr="008769FB" w:rsidRDefault="007E130C" w:rsidP="008E5B8D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8250" w:type="dxa"/>
            <w:shd w:val="clear" w:color="auto" w:fill="E7E6E6" w:themeFill="background2"/>
            <w:vAlign w:val="center"/>
          </w:tcPr>
          <w:p w14:paraId="25236E14" w14:textId="77777777" w:rsidR="007E130C" w:rsidRPr="008769FB" w:rsidRDefault="007E130C" w:rsidP="008E5B8D">
            <w:pPr>
              <w:spacing w:line="276" w:lineRule="auto"/>
              <w:ind w:hanging="12"/>
              <w:rPr>
                <w:rFonts w:ascii="Garamond" w:hAnsi="Garamond"/>
                <w:strike/>
                <w:color w:val="FF0000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 xml:space="preserve">Fått </w:t>
            </w:r>
            <w:r w:rsidR="005F49ED" w:rsidRPr="008769FB">
              <w:rPr>
                <w:rFonts w:ascii="Garamond" w:hAnsi="Garamond"/>
                <w:sz w:val="20"/>
              </w:rPr>
              <w:t>muntlig och skriftlig</w:t>
            </w:r>
            <w:r w:rsidRPr="008769FB">
              <w:rPr>
                <w:rFonts w:ascii="Garamond" w:hAnsi="Garamond"/>
                <w:sz w:val="20"/>
              </w:rPr>
              <w:t xml:space="preserve"> återkoppling</w:t>
            </w:r>
            <w:r w:rsidR="00621233">
              <w:rPr>
                <w:rFonts w:ascii="Garamond" w:hAnsi="Garamond"/>
                <w:sz w:val="20"/>
              </w:rPr>
              <w:t xml:space="preserve">    </w:t>
            </w:r>
            <w:r w:rsidR="00621233" w:rsidRPr="00621233">
              <w:rPr>
                <w:rFonts w:ascii="Garamond" w:hAnsi="Garamond"/>
                <w:i/>
                <w:sz w:val="20"/>
              </w:rPr>
              <w:t>Datum</w:t>
            </w:r>
          </w:p>
        </w:tc>
      </w:tr>
      <w:tr w:rsidR="007E130C" w:rsidRPr="00DF284C" w14:paraId="2D22D53A" w14:textId="77777777" w:rsidTr="00DA2676">
        <w:tc>
          <w:tcPr>
            <w:tcW w:w="426" w:type="dxa"/>
          </w:tcPr>
          <w:p w14:paraId="274A92F5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673" w:type="dxa"/>
          </w:tcPr>
          <w:p w14:paraId="72F47C45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285056E8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  <w:tr w:rsidR="007E130C" w:rsidRPr="00DF284C" w14:paraId="19ED1710" w14:textId="77777777" w:rsidTr="00DA2676">
        <w:tc>
          <w:tcPr>
            <w:tcW w:w="426" w:type="dxa"/>
          </w:tcPr>
          <w:p w14:paraId="2C5AEED5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673" w:type="dxa"/>
          </w:tcPr>
          <w:p w14:paraId="37893646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25F3ED8E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  <w:tr w:rsidR="007E130C" w:rsidRPr="00DF284C" w14:paraId="4115C685" w14:textId="77777777" w:rsidTr="00DA2676">
        <w:tc>
          <w:tcPr>
            <w:tcW w:w="426" w:type="dxa"/>
          </w:tcPr>
          <w:p w14:paraId="379A7650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673" w:type="dxa"/>
          </w:tcPr>
          <w:p w14:paraId="3BB9A910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5C97A806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  <w:tr w:rsidR="007E130C" w:rsidRPr="00DF284C" w14:paraId="7D28AA44" w14:textId="77777777" w:rsidTr="00DA2676">
        <w:tc>
          <w:tcPr>
            <w:tcW w:w="426" w:type="dxa"/>
          </w:tcPr>
          <w:p w14:paraId="7B6DBC12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673" w:type="dxa"/>
          </w:tcPr>
          <w:p w14:paraId="3BD503FD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7606C7B7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</w:tbl>
    <w:p w14:paraId="1C18FD66" w14:textId="77777777" w:rsidR="00222396" w:rsidRDefault="00222396" w:rsidP="0059333F">
      <w:pPr>
        <w:pStyle w:val="Brdtext"/>
        <w:rPr>
          <w:rFonts w:asciiTheme="majorHAnsi" w:hAnsiTheme="majorHAnsi" w:cstheme="majorHAnsi"/>
          <w:b/>
          <w:sz w:val="28"/>
          <w:szCs w:val="28"/>
        </w:rPr>
      </w:pPr>
    </w:p>
    <w:p w14:paraId="05BDEDED" w14:textId="77777777" w:rsidR="00F65104" w:rsidRPr="00441499" w:rsidRDefault="008711A1" w:rsidP="00952E2F">
      <w:pPr>
        <w:pStyle w:val="Brdtext"/>
        <w:ind w:left="-426"/>
        <w:rPr>
          <w:rFonts w:asciiTheme="majorHAnsi" w:hAnsiTheme="majorHAnsi" w:cstheme="majorHAnsi"/>
          <w:b/>
          <w:color w:val="FF0000"/>
          <w:sz w:val="28"/>
          <w:szCs w:val="28"/>
        </w:rPr>
      </w:pPr>
      <w:r w:rsidRPr="00441499">
        <w:rPr>
          <w:rFonts w:asciiTheme="majorHAnsi" w:hAnsiTheme="majorHAnsi" w:cstheme="majorHAnsi"/>
          <w:b/>
          <w:sz w:val="28"/>
          <w:szCs w:val="28"/>
        </w:rPr>
        <w:t xml:space="preserve">Deltagande i nationell/internationell kongress 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673"/>
        <w:gridCol w:w="3260"/>
        <w:gridCol w:w="4990"/>
      </w:tblGrid>
      <w:tr w:rsidR="00F65104" w:rsidRPr="004A5348" w14:paraId="59E6996E" w14:textId="77777777" w:rsidTr="00DA2676">
        <w:tc>
          <w:tcPr>
            <w:tcW w:w="426" w:type="dxa"/>
            <w:shd w:val="clear" w:color="auto" w:fill="E7E6E6" w:themeFill="background2"/>
            <w:vAlign w:val="center"/>
          </w:tcPr>
          <w:p w14:paraId="625D5598" w14:textId="77777777" w:rsidR="00F65104" w:rsidRPr="00DF284C" w:rsidRDefault="00F65104" w:rsidP="008E5B8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673" w:type="dxa"/>
            <w:shd w:val="clear" w:color="auto" w:fill="E7E6E6" w:themeFill="background2"/>
            <w:vAlign w:val="center"/>
          </w:tcPr>
          <w:p w14:paraId="31A98069" w14:textId="77777777" w:rsidR="00F65104" w:rsidRPr="00D70E7E" w:rsidRDefault="00F65104" w:rsidP="008E5B8D">
            <w:pPr>
              <w:spacing w:line="276" w:lineRule="auto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4EB00DF7" w14:textId="77777777" w:rsidR="00F65104" w:rsidRPr="00D70E7E" w:rsidRDefault="00F65104" w:rsidP="008E5B8D">
            <w:pPr>
              <w:spacing w:line="276" w:lineRule="auto"/>
              <w:rPr>
                <w:rFonts w:ascii="Garamond" w:hAnsi="Garamond"/>
                <w:strike/>
                <w:color w:val="FF0000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Kongress</w:t>
            </w:r>
          </w:p>
        </w:tc>
        <w:tc>
          <w:tcPr>
            <w:tcW w:w="4990" w:type="dxa"/>
            <w:shd w:val="clear" w:color="auto" w:fill="E7E6E6" w:themeFill="background2"/>
            <w:vAlign w:val="center"/>
          </w:tcPr>
          <w:p w14:paraId="5314A40E" w14:textId="77777777" w:rsidR="00F65104" w:rsidRPr="00D70E7E" w:rsidRDefault="00F65104" w:rsidP="008E5B8D">
            <w:pPr>
              <w:spacing w:line="276" w:lineRule="auto"/>
              <w:rPr>
                <w:rFonts w:ascii="Garamond" w:hAnsi="Garamond"/>
                <w:strike/>
                <w:color w:val="FF0000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Plats</w:t>
            </w:r>
          </w:p>
        </w:tc>
      </w:tr>
      <w:tr w:rsidR="00F65104" w:rsidRPr="00DF284C" w14:paraId="1F9D784F" w14:textId="77777777" w:rsidTr="00DA2676">
        <w:tc>
          <w:tcPr>
            <w:tcW w:w="426" w:type="dxa"/>
          </w:tcPr>
          <w:p w14:paraId="7E9903D3" w14:textId="77777777" w:rsidR="00F65104" w:rsidRPr="00D70E7E" w:rsidRDefault="00F65104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673" w:type="dxa"/>
          </w:tcPr>
          <w:p w14:paraId="4F34A0F3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310F6850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37219D54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952E2F" w:rsidRPr="00DF284C" w14:paraId="56CCE373" w14:textId="77777777" w:rsidTr="00DA2676">
        <w:tc>
          <w:tcPr>
            <w:tcW w:w="426" w:type="dxa"/>
          </w:tcPr>
          <w:p w14:paraId="771D2B8A" w14:textId="77777777" w:rsidR="00952E2F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673" w:type="dxa"/>
          </w:tcPr>
          <w:p w14:paraId="351C39DB" w14:textId="77777777" w:rsidR="00952E2F" w:rsidRPr="00DF284C" w:rsidRDefault="00952E2F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16E44F9E" w14:textId="77777777" w:rsidR="00952E2F" w:rsidRPr="00DF284C" w:rsidRDefault="00952E2F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4FCF17B2" w14:textId="77777777" w:rsidR="00952E2F" w:rsidRPr="00DF284C" w:rsidRDefault="00952E2F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65104" w:rsidRPr="00DF284C" w14:paraId="0FB44100" w14:textId="77777777" w:rsidTr="00DA2676">
        <w:tc>
          <w:tcPr>
            <w:tcW w:w="426" w:type="dxa"/>
          </w:tcPr>
          <w:p w14:paraId="0D3EA02D" w14:textId="77777777" w:rsidR="00F65104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673" w:type="dxa"/>
          </w:tcPr>
          <w:p w14:paraId="36939951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576D9064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21492F9C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65104" w:rsidRPr="00DF284C" w14:paraId="078845E9" w14:textId="77777777" w:rsidTr="00DA2676">
        <w:tc>
          <w:tcPr>
            <w:tcW w:w="426" w:type="dxa"/>
          </w:tcPr>
          <w:p w14:paraId="112E61DD" w14:textId="77777777" w:rsidR="00F65104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673" w:type="dxa"/>
          </w:tcPr>
          <w:p w14:paraId="3B6D0BFD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6171C54C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64AACD06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65104" w:rsidRPr="00DF284C" w14:paraId="0B735E8B" w14:textId="77777777" w:rsidTr="00DA2676">
        <w:tc>
          <w:tcPr>
            <w:tcW w:w="426" w:type="dxa"/>
          </w:tcPr>
          <w:p w14:paraId="11EEB03F" w14:textId="77777777" w:rsidR="00F65104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673" w:type="dxa"/>
          </w:tcPr>
          <w:p w14:paraId="0CEC27FF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5AC72393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24AC9240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p w14:paraId="63FEC44C" w14:textId="77777777" w:rsidR="00DC7990" w:rsidRDefault="00DC7990" w:rsidP="0059333F">
      <w:pPr>
        <w:pStyle w:val="Brdtext"/>
        <w:rPr>
          <w:rFonts w:asciiTheme="majorHAnsi" w:hAnsiTheme="majorHAnsi" w:cstheme="majorHAnsi"/>
          <w:b/>
          <w:sz w:val="28"/>
          <w:szCs w:val="28"/>
        </w:rPr>
      </w:pPr>
    </w:p>
    <w:p w14:paraId="3FBD9497" w14:textId="77777777" w:rsidR="00DC7990" w:rsidRPr="00DC7990" w:rsidRDefault="00DC7990" w:rsidP="00DC7990">
      <w:pPr>
        <w:pStyle w:val="Brdtext"/>
        <w:ind w:left="-426"/>
        <w:rPr>
          <w:rFonts w:asciiTheme="majorHAnsi" w:hAnsiTheme="majorHAnsi" w:cstheme="majorHAnsi"/>
          <w:b/>
          <w:sz w:val="28"/>
          <w:szCs w:val="28"/>
        </w:rPr>
      </w:pPr>
      <w:r w:rsidRPr="00DC7990">
        <w:rPr>
          <w:rFonts w:asciiTheme="majorHAnsi" w:hAnsiTheme="majorHAnsi" w:cstheme="majorHAnsi"/>
          <w:b/>
          <w:sz w:val="28"/>
          <w:szCs w:val="28"/>
        </w:rPr>
        <w:t>Mitt i ST</w:t>
      </w:r>
    </w:p>
    <w:tbl>
      <w:tblPr>
        <w:tblW w:w="37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866"/>
      </w:tblGrid>
      <w:tr w:rsidR="00DC7990" w:rsidRPr="00DF284C" w14:paraId="061A39F3" w14:textId="77777777" w:rsidTr="009914C0">
        <w:tc>
          <w:tcPr>
            <w:tcW w:w="1866" w:type="dxa"/>
            <w:shd w:val="clear" w:color="auto" w:fill="E7E6E6" w:themeFill="background2"/>
          </w:tcPr>
          <w:p w14:paraId="66FA3DCB" w14:textId="77777777" w:rsidR="00DC7990" w:rsidRPr="00120550" w:rsidRDefault="00DC7990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Planerad tidpunkt</w:t>
            </w:r>
          </w:p>
        </w:tc>
        <w:tc>
          <w:tcPr>
            <w:tcW w:w="1866" w:type="dxa"/>
            <w:shd w:val="clear" w:color="auto" w:fill="E7E6E6" w:themeFill="background2"/>
          </w:tcPr>
          <w:p w14:paraId="292185E4" w14:textId="77777777" w:rsidR="00DC7990" w:rsidRPr="00120550" w:rsidRDefault="00DC7990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Genomfört datum</w:t>
            </w:r>
          </w:p>
        </w:tc>
      </w:tr>
      <w:tr w:rsidR="00DC7990" w:rsidRPr="00DF284C" w14:paraId="634394EA" w14:textId="77777777" w:rsidTr="009914C0">
        <w:tc>
          <w:tcPr>
            <w:tcW w:w="1866" w:type="dxa"/>
          </w:tcPr>
          <w:p w14:paraId="372DC2A5" w14:textId="77777777" w:rsidR="00DC7990" w:rsidRPr="00DF284C" w:rsidRDefault="00DC7990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  <w:tc>
          <w:tcPr>
            <w:tcW w:w="1866" w:type="dxa"/>
          </w:tcPr>
          <w:p w14:paraId="71910396" w14:textId="77777777" w:rsidR="00DC7990" w:rsidRPr="00DF284C" w:rsidRDefault="00DC7990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</w:tr>
    </w:tbl>
    <w:p w14:paraId="32B4C5ED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5C19E4AC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68667093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3CF9AC4A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51537A82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0A8FAF16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453C9B02" w14:textId="77777777" w:rsidR="00E02151" w:rsidRDefault="009548C1" w:rsidP="00D35D00">
      <w:pPr>
        <w:pStyle w:val="Rubrik1"/>
        <w:ind w:left="-709"/>
      </w:pPr>
      <w:r>
        <w:lastRenderedPageBreak/>
        <w:t>UTBILDNINGSAKTIVITETER OCH BEDÖMNINGAR KOPPLADE TILL MÅLEN</w:t>
      </w:r>
    </w:p>
    <w:p w14:paraId="41138886" w14:textId="77777777" w:rsidR="00DF38A7" w:rsidRPr="00D35D00" w:rsidRDefault="00E02151" w:rsidP="00D35D00">
      <w:pPr>
        <w:pStyle w:val="Rubrik1"/>
        <w:ind w:left="-709"/>
      </w:pPr>
      <w:r>
        <w:t xml:space="preserve">Föreskrift </w:t>
      </w:r>
      <w:r w:rsidR="004E40A8">
        <w:t>H</w:t>
      </w:r>
      <w:r w:rsidR="008526B1">
        <w:t>S</w:t>
      </w:r>
      <w:r w:rsidR="004E40A8">
        <w:t>L</w:t>
      </w:r>
      <w:r w:rsidR="008526B1">
        <w:t>F</w:t>
      </w:r>
      <w:r w:rsidR="004E40A8">
        <w:t>-</w:t>
      </w:r>
      <w:r>
        <w:t xml:space="preserve"> 20</w:t>
      </w:r>
      <w:r w:rsidR="00E6785D">
        <w:t>21</w:t>
      </w:r>
      <w:r>
        <w:t>:8</w:t>
      </w:r>
      <w:r w:rsidR="00D35D00">
        <w:br/>
      </w:r>
      <w:r w:rsidR="00D62282" w:rsidRPr="00D35D00">
        <w:rPr>
          <w:rFonts w:ascii="Garamond" w:hAnsi="Garamond"/>
          <w:b w:val="0"/>
          <w:sz w:val="24"/>
          <w:szCs w:val="24"/>
        </w:rPr>
        <w:t>Fyll på egna utbildningsaktiviteter och kompetensvärderingsmetoder</w:t>
      </w:r>
      <w:r w:rsidR="00D35D00">
        <w:rPr>
          <w:rFonts w:ascii="Garamond" w:hAnsi="Garamond"/>
          <w:b w:val="0"/>
          <w:sz w:val="24"/>
          <w:szCs w:val="24"/>
        </w:rPr>
        <w:br/>
      </w:r>
    </w:p>
    <w:tbl>
      <w:tblPr>
        <w:tblW w:w="2487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537"/>
        <w:gridCol w:w="425"/>
        <w:gridCol w:w="4809"/>
        <w:gridCol w:w="248"/>
        <w:gridCol w:w="4537"/>
        <w:gridCol w:w="272"/>
        <w:gridCol w:w="4265"/>
        <w:gridCol w:w="544"/>
        <w:gridCol w:w="3993"/>
        <w:gridCol w:w="816"/>
      </w:tblGrid>
      <w:tr w:rsidR="00B023A5" w:rsidRPr="009352FF" w14:paraId="53AD8F0F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</w:tcPr>
          <w:p w14:paraId="25694CA1" w14:textId="77777777" w:rsidR="008814EB" w:rsidRPr="009352FF" w:rsidRDefault="004016F4" w:rsidP="00AC1F8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Arial" w:hAnsi="Arial"/>
                <w:b/>
                <w:sz w:val="28"/>
              </w:rPr>
              <w:t>ST</w:t>
            </w:r>
            <w:r w:rsidR="007A3069">
              <w:rPr>
                <w:rFonts w:ascii="Arial" w:hAnsi="Arial"/>
                <w:b/>
                <w:sz w:val="28"/>
              </w:rPr>
              <w:t>A-MÅL</w:t>
            </w:r>
          </w:p>
        </w:tc>
      </w:tr>
      <w:tr w:rsidR="008814EB" w:rsidRPr="009352FF" w14:paraId="3519796F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shd w:val="clear" w:color="auto" w:fill="D0CECE" w:themeFill="background2" w:themeFillShade="E6"/>
          </w:tcPr>
          <w:p w14:paraId="445612BB" w14:textId="77777777" w:rsidR="008814EB" w:rsidRPr="009352FF" w:rsidRDefault="00067598" w:rsidP="008814E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STa</w:t>
            </w:r>
            <w:r w:rsidR="008814EB" w:rsidRPr="0059333F">
              <w:rPr>
                <w:rFonts w:ascii="Garamond" w:hAnsi="Garamond"/>
                <w:b/>
                <w:szCs w:val="24"/>
              </w:rPr>
              <w:t xml:space="preserve">1. </w:t>
            </w:r>
            <w:r>
              <w:rPr>
                <w:rFonts w:ascii="Garamond" w:hAnsi="Garamond"/>
                <w:b/>
                <w:szCs w:val="24"/>
              </w:rPr>
              <w:t>Hälso- och sjukvårdens förutsättningar</w:t>
            </w:r>
          </w:p>
        </w:tc>
      </w:tr>
      <w:tr w:rsidR="008814EB" w:rsidRPr="009352FF" w14:paraId="390E1CDD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546793" w14:textId="77777777" w:rsidR="008814EB" w:rsidRPr="00182259" w:rsidRDefault="008814EB" w:rsidP="008814E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A163A7C" w14:textId="77777777" w:rsidR="008814EB" w:rsidRPr="007F4626" w:rsidRDefault="008814EB" w:rsidP="008814E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  <w:r w:rsidR="00436A8B">
              <w:rPr>
                <w:rFonts w:ascii="Garamond" w:hAnsi="Garamond"/>
                <w:i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1CE76D8" w14:textId="77777777" w:rsidR="008814EB" w:rsidRPr="007F4626" w:rsidRDefault="008814EB" w:rsidP="008814E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B22777" w14:textId="77777777" w:rsidR="008814EB" w:rsidRPr="007F4626" w:rsidRDefault="008814EB" w:rsidP="008814E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5A0E8C1" w14:textId="77777777" w:rsidR="008814EB" w:rsidRPr="009352FF" w:rsidRDefault="008814EB" w:rsidP="008814E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F13A6" w:rsidRPr="00182259" w14:paraId="1DD32A08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052179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D7621B9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F8B56F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LEK</w:t>
            </w:r>
            <w:r w:rsidR="00F774CB">
              <w:rPr>
                <w:rFonts w:ascii="Garamond" w:hAnsi="Garamond"/>
              </w:rPr>
              <w:t>-kurs</w:t>
            </w:r>
          </w:p>
        </w:tc>
        <w:sdt>
          <w:sdtPr>
            <w:rPr>
              <w:rFonts w:ascii="Garamond" w:hAnsi="Garamond"/>
            </w:rPr>
            <w:id w:val="209698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B554DA6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290A97B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C294CC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3E3FDAC6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368654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900392A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9DEC4E" w14:textId="77777777" w:rsidR="00FF13A6" w:rsidRPr="00182259" w:rsidRDefault="00D62282" w:rsidP="00FF13A6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326746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D7F4354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646C2F0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B1275D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5D436079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396957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2B8BC6A" w14:textId="77777777" w:rsidR="00FF13A6" w:rsidRPr="00182259" w:rsidRDefault="00CA20CD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210A38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56887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291ECC6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3352719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29A247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5CA1197E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13012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CD8E442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9C42B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587190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CA779C5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5FF72D5E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944ED5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412D570D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332867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B5BE7FE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DFC05B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857775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5E34F08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C5BB601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6224DF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38C1D1FA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140265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37177FA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54AA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77679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E00C2FE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E455DD1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2D0911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6BE92F43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422072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EA146F2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2BBE09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160750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5260629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EC710CA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BCA35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32FADBA4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545978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BC71FA3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15AB9F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16861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765D2E5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85876C1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D0A29A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488BC3CE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345528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CC8F96B" w14:textId="77777777" w:rsidR="00CA20CD" w:rsidRPr="00182259" w:rsidRDefault="008526B1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156BB8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653459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1D23042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7923995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B7C84A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761060EF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503328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4E398AB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64A201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45379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1A7B796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A3ACA50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702A36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67F8915C" w14:textId="77777777" w:rsidTr="008526B1">
        <w:trPr>
          <w:gridAfter w:val="1"/>
          <w:wAfter w:w="816" w:type="dxa"/>
        </w:trPr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6D63B2D3" w14:textId="77777777" w:rsidR="00CA20CD" w:rsidRPr="00CA20CD" w:rsidRDefault="00067598" w:rsidP="00CA20CD">
            <w:pPr>
              <w:spacing w:line="276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STa2</w:t>
            </w:r>
            <w:r w:rsidR="00CA20CD" w:rsidRPr="00CA20CD">
              <w:rPr>
                <w:rFonts w:ascii="Garamond" w:hAnsi="Garamond"/>
                <w:b/>
              </w:rPr>
              <w:t xml:space="preserve">. </w:t>
            </w:r>
            <w:r w:rsidRPr="00D261FE">
              <w:rPr>
                <w:rFonts w:ascii="Garamond" w:hAnsi="Garamond"/>
                <w:b/>
                <w:szCs w:val="24"/>
              </w:rPr>
              <w:t>Systematiskt kvalitets- och patientsäkerhetsarbete</w:t>
            </w:r>
          </w:p>
        </w:tc>
        <w:tc>
          <w:tcPr>
            <w:tcW w:w="4537" w:type="dxa"/>
            <w:tcBorders>
              <w:top w:val="nil"/>
              <w:bottom w:val="nil"/>
              <w:right w:val="nil"/>
            </w:tcBorders>
          </w:tcPr>
          <w:p w14:paraId="24D02830" w14:textId="77777777" w:rsidR="00CA20CD" w:rsidRPr="00000383" w:rsidRDefault="00CA20CD" w:rsidP="00CA20CD">
            <w:pPr>
              <w:spacing w:line="276" w:lineRule="auto"/>
              <w:rPr>
                <w:rFonts w:ascii="Garamond" w:hAnsi="Garamond"/>
                <w:color w:val="FFFFFF" w:themeColor="background1"/>
              </w:rPr>
            </w:pPr>
          </w:p>
        </w:tc>
        <w:sdt>
          <w:sdtPr>
            <w:rPr>
              <w:rFonts w:ascii="Garamond" w:hAnsi="Garamond"/>
            </w:rPr>
            <w:id w:val="1305815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37" w:type="dxa"/>
                <w:gridSpan w:val="2"/>
                <w:tcBorders>
                  <w:left w:val="nil"/>
                </w:tcBorders>
              </w:tcPr>
              <w:p w14:paraId="60A283B1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gridSpan w:val="2"/>
          </w:tcPr>
          <w:p w14:paraId="55A2F75D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00383" w:rsidRPr="00000383" w14:paraId="61C19620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ED69D0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011FE9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  <w:r>
              <w:rPr>
                <w:rFonts w:ascii="Garamond" w:hAnsi="Garamond"/>
                <w:i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6321533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3FA0D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87CAB39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5ED70A21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78279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AA94388" w14:textId="77777777" w:rsidR="00803540" w:rsidRDefault="00952E2F" w:rsidP="00803540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90A68D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LEK-kurs</w:t>
            </w:r>
          </w:p>
        </w:tc>
        <w:sdt>
          <w:sdtPr>
            <w:rPr>
              <w:rFonts w:ascii="Garamond" w:hAnsi="Garamond"/>
            </w:rPr>
            <w:id w:val="-1025323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A524984" w14:textId="77777777" w:rsidR="00803540" w:rsidRDefault="00803540" w:rsidP="00803540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1DAFBB6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F735C8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6A844C6A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77620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AAC70F9" w14:textId="77777777" w:rsidR="00803540" w:rsidRPr="00182259" w:rsidRDefault="005828AA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76EA41" w14:textId="77777777" w:rsidR="00803540" w:rsidRPr="009352FF" w:rsidRDefault="005828AA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203215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105ABBD" w14:textId="77777777" w:rsidR="00803540" w:rsidRPr="009352FF" w:rsidRDefault="005828AA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719A2941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2D9A46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4FD8D66A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417517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074684E" w14:textId="77777777" w:rsidR="00803540" w:rsidRPr="00182259" w:rsidRDefault="002950A8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D26475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617962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E64BA89" w14:textId="77777777" w:rsidR="00803540" w:rsidRPr="009352FF" w:rsidRDefault="005828AA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9551866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95D9FF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7F8BB21C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37681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CA684FC" w14:textId="77777777" w:rsidR="00803540" w:rsidRPr="00182259" w:rsidRDefault="002950A8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48A7A4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258499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D540E3B" w14:textId="77777777" w:rsidR="00803540" w:rsidRPr="009352FF" w:rsidRDefault="005828AA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CB2A422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4F76C2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1865DF82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88999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D3CE0DF" w14:textId="77777777" w:rsidR="00803540" w:rsidRPr="00182259" w:rsidRDefault="002950A8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8B98DE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74258F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BD1BF89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ADA37D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5F1359B8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090306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73C43B0" w14:textId="77777777" w:rsidR="00803540" w:rsidRPr="00182259" w:rsidRDefault="002950A8" w:rsidP="00803540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D7905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18BCF7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604DB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51714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4E9BEA0E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0465C0A3" w14:textId="77777777" w:rsidR="00803540" w:rsidRPr="009352FF" w:rsidRDefault="00067598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STa3</w:t>
            </w:r>
            <w:r w:rsidR="00803540" w:rsidRPr="0059333F">
              <w:rPr>
                <w:rFonts w:ascii="Garamond" w:hAnsi="Garamond"/>
                <w:b/>
                <w:szCs w:val="24"/>
              </w:rPr>
              <w:t xml:space="preserve">. </w:t>
            </w:r>
            <w:r>
              <w:rPr>
                <w:rFonts w:ascii="Garamond" w:hAnsi="Garamond"/>
                <w:b/>
                <w:szCs w:val="24"/>
              </w:rPr>
              <w:t>Medicinsk vetenskap</w:t>
            </w:r>
          </w:p>
        </w:tc>
      </w:tr>
      <w:tr w:rsidR="00803540" w:rsidRPr="009352FF" w14:paraId="60B29CD6" w14:textId="77777777" w:rsidTr="00CC228C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F07CE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48B592F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0E91067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271F53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E9A02D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47480C8E" w14:textId="77777777" w:rsidTr="00CC228C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550455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F37AA50" w14:textId="77777777" w:rsidR="00803540" w:rsidRPr="00182259" w:rsidRDefault="00016824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8DA078" w14:textId="77777777" w:rsidR="00803540" w:rsidRPr="009352FF" w:rsidRDefault="00067598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Medicinsk vetenskap</w:t>
            </w:r>
          </w:p>
        </w:tc>
        <w:sdt>
          <w:sdtPr>
            <w:rPr>
              <w:rFonts w:ascii="Garamond" w:hAnsi="Garamond"/>
            </w:rPr>
            <w:id w:val="-1374766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551FA87" w14:textId="77777777" w:rsidR="00803540" w:rsidRPr="009352FF" w:rsidRDefault="00016824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504EC34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E65497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3D446447" w14:textId="77777777" w:rsidTr="00CC228C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16250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2168C69" w14:textId="77777777" w:rsidR="00803540" w:rsidRPr="00182259" w:rsidRDefault="00016824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57668" w14:textId="77777777" w:rsidR="00803540" w:rsidRPr="009352FF" w:rsidRDefault="00067598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Vetenskapligt arbete</w:t>
            </w:r>
          </w:p>
        </w:tc>
        <w:sdt>
          <w:sdtPr>
            <w:rPr>
              <w:rFonts w:ascii="Garamond" w:hAnsi="Garamond"/>
            </w:rPr>
            <w:id w:val="-799222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06C3A97" w14:textId="77777777" w:rsidR="00803540" w:rsidRPr="009352FF" w:rsidRDefault="00016824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73107F48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EFD17C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2C2B82B7" w14:textId="77777777" w:rsidTr="00CC228C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937746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3C7D6A8" w14:textId="77777777" w:rsidR="00803540" w:rsidRPr="00182259" w:rsidRDefault="00016824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29CDC" w14:textId="77777777" w:rsidR="00803540" w:rsidRPr="009352FF" w:rsidRDefault="00067598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Journal club</w:t>
            </w:r>
          </w:p>
        </w:tc>
        <w:sdt>
          <w:sdtPr>
            <w:rPr>
              <w:rFonts w:ascii="Garamond" w:hAnsi="Garamond"/>
            </w:rPr>
            <w:id w:val="-1863202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1C875BE" w14:textId="77777777" w:rsidR="00803540" w:rsidRPr="009352FF" w:rsidRDefault="00067598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4259E15A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26FFAF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7F720E05" w14:textId="77777777" w:rsidTr="00CC228C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575664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C426B6B" w14:textId="77777777" w:rsidR="00803540" w:rsidRPr="00182259" w:rsidRDefault="00CC228C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1F9F8B" w14:textId="77777777" w:rsidR="008526B1" w:rsidRPr="009352FF" w:rsidRDefault="00067598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i vetenskaplig sammankomst</w:t>
            </w:r>
          </w:p>
        </w:tc>
        <w:sdt>
          <w:sdtPr>
            <w:rPr>
              <w:rFonts w:ascii="Garamond" w:hAnsi="Garamond"/>
            </w:rPr>
            <w:id w:val="-2040192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7386FC3" w14:textId="77777777" w:rsidR="00803540" w:rsidRPr="009352FF" w:rsidRDefault="00067598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5B2464A1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3557B2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1964A46D" w14:textId="77777777" w:rsidTr="00CC228C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018772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590C529" w14:textId="77777777" w:rsidR="008526B1" w:rsidRDefault="00CC228C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E88CBD" w14:textId="77777777" w:rsidR="008526B1" w:rsidRDefault="008526B1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6BF624" w14:textId="77777777" w:rsidR="008526B1" w:rsidRDefault="008526B1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41CEA7DB" w14:textId="77777777" w:rsidR="008526B1" w:rsidRPr="009352FF" w:rsidRDefault="008526B1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0A622A" w14:textId="77777777" w:rsidR="008526B1" w:rsidRPr="009352FF" w:rsidRDefault="008526B1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0D0FCADB" w14:textId="77777777" w:rsidTr="00CC228C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2004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504A1CB" w14:textId="77777777" w:rsidR="008526B1" w:rsidRDefault="00CC228C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FCB6D" w14:textId="77777777" w:rsidR="008526B1" w:rsidRDefault="008526B1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EBF6E8" w14:textId="77777777" w:rsidR="008526B1" w:rsidRDefault="008526B1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BE1BE" w14:textId="77777777" w:rsidR="008526B1" w:rsidRPr="009352FF" w:rsidRDefault="008526B1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03074" w14:textId="77777777" w:rsidR="008526B1" w:rsidRPr="009352FF" w:rsidRDefault="008526B1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C77281" w14:paraId="59B24EE6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bottom w:val="nil"/>
            </w:tcBorders>
            <w:shd w:val="clear" w:color="auto" w:fill="D0CECE" w:themeFill="background2" w:themeFillShade="E6"/>
          </w:tcPr>
          <w:p w14:paraId="31E5D893" w14:textId="77777777" w:rsidR="00803540" w:rsidRPr="00C77281" w:rsidRDefault="00067598" w:rsidP="00803540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STa4</w:t>
            </w:r>
            <w:r w:rsidR="00803540" w:rsidRPr="008600B9">
              <w:rPr>
                <w:rFonts w:ascii="Garamond" w:hAnsi="Garamond"/>
                <w:b/>
                <w:szCs w:val="24"/>
              </w:rPr>
              <w:t xml:space="preserve">. </w:t>
            </w:r>
            <w:r>
              <w:rPr>
                <w:rFonts w:ascii="Garamond" w:hAnsi="Garamond"/>
                <w:b/>
                <w:szCs w:val="24"/>
              </w:rPr>
              <w:t>Etik</w:t>
            </w:r>
          </w:p>
        </w:tc>
      </w:tr>
      <w:tr w:rsidR="00803540" w:rsidRPr="009352FF" w14:paraId="42C689FC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89C30B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80C4FA4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B582DD5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E30365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060A51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5EEAA04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384940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5A86A1A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FB545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LEK-kurs</w:t>
            </w:r>
          </w:p>
        </w:tc>
        <w:sdt>
          <w:sdtPr>
            <w:rPr>
              <w:rFonts w:ascii="Garamond" w:hAnsi="Garamond"/>
            </w:rPr>
            <w:id w:val="-1168699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CDE7E58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EA1C46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F91D8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1F3AC57" w14:textId="77777777" w:rsidTr="008526B1">
        <w:trPr>
          <w:gridAfter w:val="6"/>
          <w:wAfter w:w="14427" w:type="dxa"/>
          <w:trHeight w:val="60"/>
        </w:trPr>
        <w:sdt>
          <w:sdtPr>
            <w:rPr>
              <w:rFonts w:ascii="Garamond" w:hAnsi="Garamond"/>
            </w:rPr>
            <w:id w:val="1736429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FFD63D2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EB5F9C" w14:textId="77777777" w:rsidR="00C7456B" w:rsidRPr="009352FF" w:rsidRDefault="008526B1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308601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EBFA1DC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78B16BF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886E1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0C52EA38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13874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C274C7D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AE2AC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798302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6AD010C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560DE58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2B4069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41FB9A77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789504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3F01360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242A1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6F4A2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27CDB4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4876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3F03DB7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104605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C61A078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56023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A0FF09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964AF2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A0051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2264529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844711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27C60B5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6E7A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42D594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860A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121B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28EE547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41382922" w14:textId="77777777" w:rsidR="00C7456B" w:rsidRPr="009352FF" w:rsidRDefault="00E6785D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lastRenderedPageBreak/>
              <w:t>STa5</w:t>
            </w:r>
            <w:r w:rsidR="00C7456B" w:rsidRPr="008600B9">
              <w:rPr>
                <w:rFonts w:ascii="Garamond" w:hAnsi="Garamond"/>
                <w:b/>
                <w:szCs w:val="24"/>
              </w:rPr>
              <w:t xml:space="preserve">. </w:t>
            </w:r>
            <w:r>
              <w:rPr>
                <w:rFonts w:ascii="Garamond" w:hAnsi="Garamond"/>
                <w:b/>
                <w:szCs w:val="24"/>
              </w:rPr>
              <w:t>Ledarskap</w:t>
            </w:r>
          </w:p>
        </w:tc>
      </w:tr>
      <w:tr w:rsidR="00C7456B" w:rsidRPr="009352FF" w14:paraId="564FF911" w14:textId="77777777" w:rsidTr="00F75EDB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EAC28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B1F72CA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839DAE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44DE13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084BC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366A3B4C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826712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512F0F8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B3343B" w14:textId="77777777" w:rsidR="00C7456B" w:rsidRPr="009352FF" w:rsidRDefault="00E6785D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LEK-kurs</w:t>
            </w:r>
          </w:p>
        </w:tc>
        <w:sdt>
          <w:sdtPr>
            <w:rPr>
              <w:rFonts w:ascii="Garamond" w:hAnsi="Garamond"/>
            </w:rPr>
            <w:id w:val="230816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FE7A8FB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54A6E1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6E381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E24D8E4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028588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47198E5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034B34" w14:textId="77777777" w:rsidR="00C7456B" w:rsidRPr="009352FF" w:rsidRDefault="008526B1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Ronda på SÄBO</w:t>
            </w:r>
          </w:p>
        </w:tc>
        <w:sdt>
          <w:sdtPr>
            <w:rPr>
              <w:rFonts w:ascii="Garamond" w:hAnsi="Garamond"/>
            </w:rPr>
            <w:id w:val="219476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A68E4B4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051AACE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68CA4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6D653412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395131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6A1673D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0262C9" w14:textId="77777777" w:rsidR="00C7456B" w:rsidRPr="009352FF" w:rsidRDefault="008526B1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Ansvara för BVC</w:t>
            </w:r>
          </w:p>
        </w:tc>
        <w:sdt>
          <w:sdtPr>
            <w:rPr>
              <w:rFonts w:ascii="Garamond" w:hAnsi="Garamond"/>
            </w:rPr>
            <w:id w:val="-1973513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B946168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4669A8F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8347C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01493792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686397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E8B78C5" w14:textId="77777777" w:rsidR="00C7456B" w:rsidRPr="00182259" w:rsidRDefault="008526B1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A4FC81" w14:textId="77777777" w:rsidR="00C7456B" w:rsidRPr="009352FF" w:rsidRDefault="008526B1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Leda avstämningsmöte</w:t>
            </w:r>
          </w:p>
        </w:tc>
        <w:sdt>
          <w:sdtPr>
            <w:rPr>
              <w:rFonts w:ascii="Garamond" w:hAnsi="Garamond"/>
            </w:rPr>
            <w:id w:val="688025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F7799A8" w14:textId="77777777" w:rsidR="00C7456B" w:rsidRPr="009352FF" w:rsidRDefault="008526B1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A4EB619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AC9E7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4800D23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382559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0E58FD0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CB0C1C" w14:textId="77777777" w:rsidR="00C7456B" w:rsidRPr="009352FF" w:rsidRDefault="008526B1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Planera/leda läkarmöte</w:t>
            </w:r>
          </w:p>
        </w:tc>
        <w:sdt>
          <w:sdtPr>
            <w:rPr>
              <w:rFonts w:ascii="Garamond" w:hAnsi="Garamond"/>
            </w:rPr>
            <w:id w:val="-293521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59C629D" w14:textId="77777777" w:rsidR="00C7456B" w:rsidRPr="009352FF" w:rsidRDefault="008526B1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B80161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DBA61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67559C5C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141767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F84BB73" w14:textId="77777777" w:rsidR="00C7456B" w:rsidRPr="00182259" w:rsidRDefault="00C7456B" w:rsidP="00C7456B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80C6A" w14:textId="77777777" w:rsidR="00C7456B" w:rsidRPr="009352FF" w:rsidRDefault="008526B1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Gå bredvid chef/MLA</w:t>
            </w:r>
          </w:p>
        </w:tc>
        <w:sdt>
          <w:sdtPr>
            <w:rPr>
              <w:rFonts w:ascii="Garamond" w:hAnsi="Garamond"/>
            </w:rPr>
            <w:id w:val="-164551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FA0E59E" w14:textId="77777777" w:rsidR="00C7456B" w:rsidRPr="009352FF" w:rsidRDefault="008526B1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0A95D79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7B6EC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255D717E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917839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A5C6DFB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F419FD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70314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D95D6A6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7858930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DE6D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06CB2A06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99497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CD7A8D9" w14:textId="77777777" w:rsidR="008526B1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75378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580444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3E09780" w14:textId="77777777" w:rsidR="008526B1" w:rsidRDefault="00DA075B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A20F8B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F18D6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1E3BBA44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964005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B17EE17" w14:textId="77777777" w:rsidR="008526B1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15ADE4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1114435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ABCCCE1" w14:textId="77777777" w:rsidR="008526B1" w:rsidRDefault="00DA075B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80CD7C3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BE2FC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3D9FF26B" w14:textId="77777777" w:rsidTr="00F75EDB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841826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465756D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6D5A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453450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5502A15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B588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0C26E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39CCA091" w14:textId="77777777" w:rsidTr="00DA075B">
        <w:tc>
          <w:tcPr>
            <w:tcW w:w="10444" w:type="dxa"/>
            <w:gridSpan w:val="5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3C23C166" w14:textId="77777777" w:rsidR="008526B1" w:rsidRPr="00182259" w:rsidRDefault="008526B1" w:rsidP="008526B1">
            <w:pPr>
              <w:spacing w:line="276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szCs w:val="24"/>
              </w:rPr>
              <w:t>STa6</w:t>
            </w:r>
            <w:r w:rsidRPr="008600B9">
              <w:rPr>
                <w:rFonts w:ascii="Garamond" w:hAnsi="Garamond"/>
                <w:b/>
                <w:szCs w:val="24"/>
              </w:rPr>
              <w:t xml:space="preserve">. </w:t>
            </w:r>
            <w:r>
              <w:rPr>
                <w:rFonts w:ascii="Garamond" w:hAnsi="Garamond"/>
                <w:b/>
                <w:szCs w:val="24"/>
              </w:rPr>
              <w:t>Lärande</w:t>
            </w:r>
          </w:p>
        </w:tc>
        <w:tc>
          <w:tcPr>
            <w:tcW w:w="4809" w:type="dxa"/>
            <w:gridSpan w:val="2"/>
          </w:tcPr>
          <w:p w14:paraId="42BF275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gridSpan w:val="2"/>
          </w:tcPr>
          <w:p w14:paraId="3A543048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gridSpan w:val="2"/>
          </w:tcPr>
          <w:p w14:paraId="4ACD1C8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7E488DDA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38AA9F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F68EB2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CD231A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C8473B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D617168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6D68074C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375456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076D3B0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A3EB9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LEK-kurs</w:t>
            </w:r>
          </w:p>
        </w:tc>
        <w:sdt>
          <w:sdtPr>
            <w:rPr>
              <w:rFonts w:ascii="Garamond" w:hAnsi="Garamond"/>
              <w:szCs w:val="24"/>
            </w:rPr>
            <w:id w:val="723264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090F158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387846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EE34B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2D0FF4DD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32146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AECD3C3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84C211" w14:textId="77777777" w:rsidR="008526B1" w:rsidRPr="009352FF" w:rsidRDefault="00DA075B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Handleda</w:t>
            </w:r>
          </w:p>
        </w:tc>
        <w:sdt>
          <w:sdtPr>
            <w:rPr>
              <w:rFonts w:ascii="Garamond" w:hAnsi="Garamond"/>
              <w:szCs w:val="24"/>
            </w:rPr>
            <w:id w:val="-1938199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2160B66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2C0206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A7A274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6E640D23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493788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8318904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624A45" w14:textId="77777777" w:rsidR="008526B1" w:rsidRPr="009352FF" w:rsidRDefault="00DA075B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Undervisa</w:t>
            </w:r>
          </w:p>
        </w:tc>
        <w:sdt>
          <w:sdtPr>
            <w:rPr>
              <w:rFonts w:ascii="Garamond" w:hAnsi="Garamond"/>
            </w:rPr>
            <w:id w:val="2000997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8C847E0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67A64A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74DD8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237153F6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39451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F58EA49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209BA7" w14:textId="77777777" w:rsidR="008526B1" w:rsidRPr="009352FF" w:rsidRDefault="00DA075B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Föreläsa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04B28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550102E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9759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67527294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184866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DAED4FD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2DD8D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E444F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043571B3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7909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46C0BDFD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189667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102786C" w14:textId="77777777" w:rsidR="008526B1" w:rsidRPr="00182259" w:rsidRDefault="008526B1" w:rsidP="008526B1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2AD36" w14:textId="77777777" w:rsidR="008526B1" w:rsidRPr="00716F25" w:rsidRDefault="008526B1" w:rsidP="008526B1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4BD29F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C0E1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4F9D2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5F44CC1F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B455E7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STa7</w:t>
            </w:r>
            <w:r w:rsidRPr="008600B9">
              <w:rPr>
                <w:rFonts w:ascii="Garamond" w:hAnsi="Garamond"/>
                <w:b/>
                <w:szCs w:val="24"/>
              </w:rPr>
              <w:t xml:space="preserve">. </w:t>
            </w:r>
            <w:r>
              <w:rPr>
                <w:rFonts w:ascii="Garamond" w:hAnsi="Garamond"/>
                <w:b/>
                <w:szCs w:val="24"/>
              </w:rPr>
              <w:t>Vårdhygien och smittskydd</w:t>
            </w:r>
          </w:p>
        </w:tc>
      </w:tr>
      <w:tr w:rsidR="008526B1" w:rsidRPr="009352FF" w14:paraId="017E3829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57AE94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7D1647E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091203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4C791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C68F4A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1964AA93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021197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23D24AE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5125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LEK-kurs</w:t>
            </w:r>
          </w:p>
        </w:tc>
        <w:sdt>
          <w:sdtPr>
            <w:rPr>
              <w:rFonts w:ascii="Garamond" w:hAnsi="Garamond"/>
            </w:rPr>
            <w:id w:val="-33193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38E2EFB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0AD520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3110F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05B0D83D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621483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5F090F5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F5F2C0" w14:textId="77777777" w:rsidR="008526B1" w:rsidRPr="009352FF" w:rsidRDefault="00DA075B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1593932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E6E913B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02C66A57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EA404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75083060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202641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C644A9D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8F5A8D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145669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C91B441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CBD0412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51F3F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04BEDA80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980673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634CC2F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A03E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1062442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3C4DD82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29239" w14:textId="77777777" w:rsidR="008526B1" w:rsidRPr="009352FF" w:rsidRDefault="008526B1" w:rsidP="008526B1">
            <w:pPr>
              <w:spacing w:line="276" w:lineRule="auto"/>
              <w:ind w:right="-385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09848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0EFD7B87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D119E6" w14:textId="77777777" w:rsidR="008526B1" w:rsidRDefault="008526B1" w:rsidP="008526B1">
            <w:pPr>
              <w:spacing w:line="276" w:lineRule="auto"/>
              <w:rPr>
                <w:rFonts w:ascii="Arial" w:hAnsi="Arial"/>
                <w:b/>
                <w:sz w:val="28"/>
              </w:rPr>
            </w:pPr>
            <w:r w:rsidRPr="00E92929">
              <w:rPr>
                <w:rFonts w:ascii="Arial" w:hAnsi="Arial"/>
                <w:b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 wp14:anchorId="2FDB20FE" wp14:editId="048D82B3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175895</wp:posOffset>
                      </wp:positionV>
                      <wp:extent cx="6629400" cy="510540"/>
                      <wp:effectExtent l="0" t="0" r="19050" b="22860"/>
                      <wp:wrapNone/>
                      <wp:docPr id="21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940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DE845" w14:textId="77777777" w:rsidR="002B1129" w:rsidRDefault="002B1129" w:rsidP="00E9292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DB20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margin-left:-6.25pt;margin-top:13.85pt;width:522pt;height:40.2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">
                      <v:textbox>
                        <w:txbxContent>
                          <w:p w14:paraId="2B2DE845" w14:textId="77777777" w:rsidR="002B1129" w:rsidRDefault="002B1129" w:rsidP="00E92929"/>
                        </w:txbxContent>
                      </v:textbox>
                    </v:shape>
                  </w:pict>
                </mc:Fallback>
              </mc:AlternateContent>
            </w:r>
          </w:p>
          <w:p w14:paraId="78DB4546" w14:textId="77777777" w:rsidR="008526B1" w:rsidRPr="00E92929" w:rsidRDefault="008526B1" w:rsidP="008526B1">
            <w:pPr>
              <w:spacing w:line="276" w:lineRule="auto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STB-MÅL</w:t>
            </w:r>
            <w:r>
              <w:rPr>
                <w:rFonts w:ascii="Arial" w:hAnsi="Arial"/>
                <w:b/>
                <w:sz w:val="28"/>
              </w:rPr>
              <w:br/>
            </w:r>
            <w:r w:rsidRPr="00D62282">
              <w:rPr>
                <w:rFonts w:ascii="Garamond" w:hAnsi="Garamond"/>
                <w:szCs w:val="24"/>
              </w:rPr>
              <w:t>Fyll på egna utbildningsaktiviteter och kompetensvärderingsmetoder</w:t>
            </w:r>
            <w:r>
              <w:rPr>
                <w:rFonts w:ascii="Arial" w:hAnsi="Arial"/>
                <w:b/>
                <w:noProof/>
                <w:sz w:val="28"/>
              </w:rPr>
              <w:t xml:space="preserve"> </w:t>
            </w:r>
          </w:p>
        </w:tc>
      </w:tr>
      <w:tr w:rsidR="008526B1" w:rsidRPr="009352FF" w14:paraId="09F1A9F4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D78AF8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STb</w:t>
            </w:r>
            <w:r w:rsidRPr="0059333F">
              <w:rPr>
                <w:rFonts w:ascii="Garamond" w:hAnsi="Garamond"/>
                <w:b/>
                <w:szCs w:val="24"/>
              </w:rPr>
              <w:t>1. Kommunikation</w:t>
            </w:r>
            <w:r>
              <w:rPr>
                <w:rFonts w:ascii="Garamond" w:hAnsi="Garamond"/>
                <w:b/>
                <w:szCs w:val="24"/>
              </w:rPr>
              <w:t xml:space="preserve"> med patienter och närstående</w:t>
            </w:r>
          </w:p>
        </w:tc>
      </w:tr>
      <w:tr w:rsidR="008526B1" w:rsidRPr="009352FF" w14:paraId="3BA341DD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11B110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CC267DD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1753D6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F82EAE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239F4E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182259" w14:paraId="27D4D89A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988856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1227C8D" w14:textId="77777777" w:rsidR="008526B1" w:rsidRDefault="008526B1" w:rsidP="008526B1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10E8B8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Kurs i patientcentrerat samtal</w:t>
            </w:r>
          </w:p>
        </w:tc>
        <w:sdt>
          <w:sdtPr>
            <w:rPr>
              <w:rFonts w:ascii="Garamond" w:hAnsi="Garamond"/>
            </w:rPr>
            <w:id w:val="-47421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ABC96DC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0FF46E39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3538E8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8526B1" w:rsidRPr="00182259" w14:paraId="3BC3846B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028372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B8647E4" w14:textId="77777777" w:rsidR="008526B1" w:rsidRDefault="008526B1" w:rsidP="008526B1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80B54B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LEK-kurs </w:t>
            </w:r>
          </w:p>
        </w:tc>
        <w:sdt>
          <w:sdtPr>
            <w:rPr>
              <w:rFonts w:ascii="Garamond" w:hAnsi="Garamond"/>
            </w:rPr>
            <w:id w:val="162002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9B7D251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5C0C3F9F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F19A91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8526B1" w:rsidRPr="00182259" w14:paraId="7B8846AE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57893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6BBCB3F" w14:textId="77777777" w:rsidR="008526B1" w:rsidRDefault="008526B1" w:rsidP="008526B1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710993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1753814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489367F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4EFCAE22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B11BE7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8526B1" w:rsidRPr="00182259" w14:paraId="5BF5A867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49147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60C7247" w14:textId="77777777" w:rsidR="008526B1" w:rsidRDefault="008526B1" w:rsidP="008526B1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88EB62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BABD0F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FF3B39B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3DFBE7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8526B1" w:rsidRPr="00182259" w14:paraId="102CC4CC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06995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A4A6F4D" w14:textId="77777777" w:rsidR="008526B1" w:rsidRDefault="008526B1" w:rsidP="008526B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CCECB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B5F1EC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050EE313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29F871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8526B1" w:rsidRPr="00182259" w14:paraId="248B9D59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2896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0866D00" w14:textId="77777777" w:rsidR="008526B1" w:rsidRDefault="00DA075B" w:rsidP="008526B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056E4" w14:textId="77777777" w:rsidR="008526B1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  <w:p w14:paraId="6DE24403" w14:textId="77777777" w:rsidR="00DA075B" w:rsidRDefault="00DA075B" w:rsidP="008526B1">
            <w:pPr>
              <w:spacing w:line="276" w:lineRule="auto"/>
              <w:rPr>
                <w:rFonts w:ascii="Garamond" w:hAnsi="Garamond"/>
              </w:rPr>
            </w:pPr>
          </w:p>
          <w:p w14:paraId="1C582978" w14:textId="77777777" w:rsidR="00DA075B" w:rsidRDefault="00DA075B" w:rsidP="008526B1">
            <w:pPr>
              <w:spacing w:line="276" w:lineRule="auto"/>
              <w:rPr>
                <w:rFonts w:ascii="Garamond" w:hAnsi="Garamond"/>
              </w:rPr>
            </w:pPr>
          </w:p>
          <w:p w14:paraId="7D3B962A" w14:textId="77777777" w:rsidR="00DA075B" w:rsidRDefault="00DA075B" w:rsidP="008526B1">
            <w:pPr>
              <w:spacing w:line="276" w:lineRule="auto"/>
              <w:rPr>
                <w:rFonts w:ascii="Garamond" w:hAnsi="Garamond"/>
              </w:rPr>
            </w:pPr>
          </w:p>
          <w:p w14:paraId="71FCC496" w14:textId="77777777" w:rsidR="00DA075B" w:rsidRPr="00182259" w:rsidRDefault="00DA075B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0EAE19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9B573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2B161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8526B1" w:rsidRPr="00182259" w14:paraId="3AA927E9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1B202146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szCs w:val="24"/>
              </w:rPr>
              <w:lastRenderedPageBreak/>
              <w:t>STb</w:t>
            </w:r>
            <w:r w:rsidRPr="008600B9">
              <w:rPr>
                <w:rFonts w:ascii="Garamond" w:hAnsi="Garamond"/>
                <w:b/>
                <w:szCs w:val="24"/>
              </w:rPr>
              <w:t>2. Sjukdomsförebyggande arbete</w:t>
            </w:r>
          </w:p>
        </w:tc>
      </w:tr>
      <w:tr w:rsidR="008526B1" w:rsidRPr="009352FF" w14:paraId="1EB0F7B3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6CF94E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DA4C8C8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B750E9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A7D395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6CEC4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1BCAC125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532000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61B3F56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59674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sjukdomsförebyggande arbete</w:t>
            </w:r>
          </w:p>
        </w:tc>
        <w:sdt>
          <w:sdtPr>
            <w:rPr>
              <w:rFonts w:ascii="Garamond" w:hAnsi="Garamond"/>
            </w:rPr>
            <w:id w:val="1992448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6DC3955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990353D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574A5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1FC857CC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233348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C60795D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1CC538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1600368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6C6C66A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72B6BEE0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5869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4605F327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105266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3DCEEE5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C5B377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1375666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482A1C4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7284A541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C4B2A3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341A4724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84663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D4DF422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9BBBCE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80A6A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1852B54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DC223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22EF2789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636374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F2806C5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98937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E75FB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FE0DCBF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817EEE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61F49218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57733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BCC79A7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3CF0F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0B790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2E975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105B4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C77281" w14:paraId="4C9DF4A8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7E959C66" w14:textId="77777777" w:rsidR="008526B1" w:rsidRPr="00C77281" w:rsidRDefault="008526B1" w:rsidP="008526B1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STb3</w:t>
            </w:r>
            <w:r w:rsidRPr="008600B9">
              <w:rPr>
                <w:rFonts w:ascii="Garamond" w:hAnsi="Garamond"/>
                <w:b/>
                <w:szCs w:val="24"/>
              </w:rPr>
              <w:t>. Försäkringsmedicin</w:t>
            </w:r>
          </w:p>
        </w:tc>
      </w:tr>
      <w:tr w:rsidR="008526B1" w:rsidRPr="009352FF" w14:paraId="5FD64741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bottom w:val="nil"/>
              <w:right w:val="nil"/>
            </w:tcBorders>
          </w:tcPr>
          <w:p w14:paraId="62BFB7C2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6FF96870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4E287E28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left w:val="nil"/>
              <w:bottom w:val="nil"/>
              <w:right w:val="nil"/>
            </w:tcBorders>
            <w:vAlign w:val="center"/>
          </w:tcPr>
          <w:p w14:paraId="027CACE9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left w:val="nil"/>
              <w:bottom w:val="nil"/>
            </w:tcBorders>
            <w:vAlign w:val="center"/>
          </w:tcPr>
          <w:p w14:paraId="04021B19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3190D991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040007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3A7869C9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87F252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försäkringsmedicin</w:t>
            </w:r>
          </w:p>
        </w:tc>
        <w:sdt>
          <w:sdtPr>
            <w:rPr>
              <w:rFonts w:ascii="Garamond" w:hAnsi="Garamond"/>
            </w:rPr>
            <w:id w:val="1620409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00C0260E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6808A00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6C3B149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63003247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828521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CF74FE4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6C0AAD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110789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386762E9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714A45D4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4965D744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76563D13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381406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995C12F" w14:textId="77777777" w:rsidR="008526B1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120F76D" w14:textId="77777777" w:rsidR="008526B1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i rehabteam på vårdcentralen</w:t>
            </w:r>
          </w:p>
        </w:tc>
        <w:sdt>
          <w:sdtPr>
            <w:rPr>
              <w:rFonts w:ascii="Garamond" w:hAnsi="Garamond"/>
            </w:rPr>
            <w:id w:val="1259487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08C0D1CA" w14:textId="77777777" w:rsidR="008526B1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83CE6E8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037338C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4E1B33B1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970044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6571FBBC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0D3429F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Avstämningsmöten med Försäkringskassan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23AFBA1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78390AD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7D5201C7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78FD2733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2046173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049AE5A5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568A45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A755653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27D9B3F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07B9ABB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50A4F0CA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052656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22D5D7AD" w14:textId="77777777" w:rsidR="008526B1" w:rsidRPr="00182259" w:rsidRDefault="008526B1" w:rsidP="008526B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0BFBCF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6C16DF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55A501A3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363CAC2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094335C7" w14:textId="77777777" w:rsidTr="008526B1">
        <w:trPr>
          <w:gridAfter w:val="6"/>
          <w:wAfter w:w="14427" w:type="dxa"/>
        </w:trPr>
        <w:tc>
          <w:tcPr>
            <w:tcW w:w="10444" w:type="dxa"/>
            <w:gridSpan w:val="5"/>
            <w:shd w:val="clear" w:color="auto" w:fill="D0CECE" w:themeFill="background2" w:themeFillShade="E6"/>
          </w:tcPr>
          <w:p w14:paraId="62B65E0E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STb4</w:t>
            </w:r>
            <w:r w:rsidRPr="008600B9">
              <w:rPr>
                <w:rFonts w:ascii="Garamond" w:hAnsi="Garamond"/>
                <w:b/>
                <w:szCs w:val="24"/>
              </w:rPr>
              <w:t>. Palliativ vård</w:t>
            </w:r>
          </w:p>
        </w:tc>
      </w:tr>
      <w:tr w:rsidR="008526B1" w:rsidRPr="009352FF" w14:paraId="078FA357" w14:textId="77777777" w:rsidTr="008526B1">
        <w:trPr>
          <w:gridAfter w:val="6"/>
          <w:wAfter w:w="14427" w:type="dxa"/>
        </w:trPr>
        <w:tc>
          <w:tcPr>
            <w:tcW w:w="425" w:type="dxa"/>
            <w:tcBorders>
              <w:bottom w:val="nil"/>
              <w:right w:val="nil"/>
            </w:tcBorders>
          </w:tcPr>
          <w:p w14:paraId="7272BBFA" w14:textId="77777777" w:rsidR="008526B1" w:rsidRPr="00182259" w:rsidRDefault="008526B1" w:rsidP="008526B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36A257DD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0D117E73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09" w:type="dxa"/>
            <w:tcBorders>
              <w:left w:val="nil"/>
              <w:bottom w:val="nil"/>
              <w:right w:val="nil"/>
            </w:tcBorders>
            <w:vAlign w:val="center"/>
          </w:tcPr>
          <w:p w14:paraId="732CA7FD" w14:textId="77777777" w:rsidR="008526B1" w:rsidRPr="007F4626" w:rsidRDefault="008526B1" w:rsidP="008526B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48" w:type="dxa"/>
            <w:tcBorders>
              <w:left w:val="nil"/>
              <w:bottom w:val="nil"/>
            </w:tcBorders>
            <w:vAlign w:val="center"/>
          </w:tcPr>
          <w:p w14:paraId="1335872E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1B8D581D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331212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2C79F9DA" w14:textId="77777777" w:rsidR="008526B1" w:rsidRDefault="008526B1" w:rsidP="008526B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72F157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palliativ vård</w:t>
            </w:r>
          </w:p>
        </w:tc>
        <w:sdt>
          <w:sdtPr>
            <w:rPr>
              <w:rFonts w:ascii="Garamond" w:hAnsi="Garamond"/>
            </w:rPr>
            <w:id w:val="-487871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AA18BF1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228287A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SÄBO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0499CE5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2945BBBE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708558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87A2415" w14:textId="77777777" w:rsidR="008526B1" w:rsidRDefault="008526B1" w:rsidP="008526B1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C7016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1409458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D8DF370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9C0BE72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VILS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1256DC1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23F4CE78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422299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73401EA5" w14:textId="77777777" w:rsidR="008526B1" w:rsidRDefault="008526B1" w:rsidP="008526B1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E489BD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Självständig tjänstgöring på SÄBO</w:t>
            </w:r>
          </w:p>
        </w:tc>
        <w:sdt>
          <w:sdtPr>
            <w:rPr>
              <w:rFonts w:ascii="Garamond" w:hAnsi="Garamond"/>
            </w:rPr>
            <w:id w:val="670771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38503C8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60EEEDB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49217791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7B01F81F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361313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01A18E71" w14:textId="77777777" w:rsidR="008526B1" w:rsidRDefault="008526B1" w:rsidP="008526B1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E2250C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943661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7B40657" w14:textId="77777777" w:rsidR="008526B1" w:rsidRPr="009352FF" w:rsidRDefault="008526B1" w:rsidP="008526B1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06419CD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0B3E95B5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3993972A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1643931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598C662" w14:textId="77777777" w:rsidR="008526B1" w:rsidRDefault="008526B1" w:rsidP="008526B1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F60A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C230B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384902D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63FE9B2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526B1" w:rsidRPr="009352FF" w14:paraId="5BC64740" w14:textId="77777777" w:rsidTr="008526B1">
        <w:trPr>
          <w:gridAfter w:val="6"/>
          <w:wAfter w:w="14427" w:type="dxa"/>
        </w:trPr>
        <w:sdt>
          <w:sdtPr>
            <w:rPr>
              <w:rFonts w:ascii="Garamond" w:hAnsi="Garamond"/>
            </w:rPr>
            <w:id w:val="-1233306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14:paraId="6E1AF83A" w14:textId="77777777" w:rsidR="008526B1" w:rsidRDefault="008526B1" w:rsidP="008526B1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1BE56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nil"/>
            </w:tcBorders>
          </w:tcPr>
          <w:p w14:paraId="0CDFA71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809" w:type="dxa"/>
            <w:tcBorders>
              <w:top w:val="nil"/>
              <w:left w:val="nil"/>
              <w:right w:val="nil"/>
            </w:tcBorders>
          </w:tcPr>
          <w:p w14:paraId="7B18BEAA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</w:tcBorders>
          </w:tcPr>
          <w:p w14:paraId="7F578640" w14:textId="77777777" w:rsidR="008526B1" w:rsidRPr="009352FF" w:rsidRDefault="008526B1" w:rsidP="008526B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60A841C8" w14:textId="77777777" w:rsidR="00851B67" w:rsidRDefault="00851B67" w:rsidP="0011519D">
      <w:pPr>
        <w:pStyle w:val="Brdtext"/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537"/>
        <w:gridCol w:w="425"/>
        <w:gridCol w:w="4678"/>
        <w:gridCol w:w="142"/>
        <w:gridCol w:w="283"/>
      </w:tblGrid>
      <w:tr w:rsidR="005A03FE" w:rsidRPr="009352FF" w14:paraId="3E052F76" w14:textId="77777777" w:rsidTr="002B1129">
        <w:tc>
          <w:tcPr>
            <w:tcW w:w="10490" w:type="dxa"/>
            <w:gridSpan w:val="6"/>
          </w:tcPr>
          <w:p w14:paraId="31F08633" w14:textId="77777777" w:rsidR="005A03FE" w:rsidRDefault="004016F4" w:rsidP="00803540">
            <w:pPr>
              <w:spacing w:line="276" w:lineRule="auto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ST</w:t>
            </w:r>
            <w:r w:rsidR="005A03FE">
              <w:rPr>
                <w:rFonts w:ascii="Arial" w:hAnsi="Arial"/>
                <w:b/>
                <w:sz w:val="28"/>
              </w:rPr>
              <w:t>C</w:t>
            </w:r>
            <w:r w:rsidR="005A03FE" w:rsidRPr="0059333F">
              <w:rPr>
                <w:rFonts w:ascii="Arial" w:hAnsi="Arial"/>
                <w:b/>
                <w:sz w:val="28"/>
              </w:rPr>
              <w:t>-</w:t>
            </w:r>
            <w:r w:rsidR="005A03FE">
              <w:rPr>
                <w:rFonts w:ascii="Arial" w:hAnsi="Arial"/>
                <w:b/>
                <w:sz w:val="28"/>
              </w:rPr>
              <w:t>MÅL</w:t>
            </w:r>
          </w:p>
          <w:p w14:paraId="7359259F" w14:textId="77777777" w:rsidR="00CF52EB" w:rsidRPr="009352FF" w:rsidRDefault="00CF52EB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D62282">
              <w:rPr>
                <w:rFonts w:ascii="Garamond" w:hAnsi="Garamond"/>
                <w:szCs w:val="24"/>
              </w:rPr>
              <w:t>Fyll på egna utbildningsaktiviteter och kompetensvärderingsmetoder</w:t>
            </w:r>
          </w:p>
        </w:tc>
      </w:tr>
      <w:tr w:rsidR="005A03FE" w:rsidRPr="005F49ED" w14:paraId="123A5731" w14:textId="77777777" w:rsidTr="002B1129">
        <w:tc>
          <w:tcPr>
            <w:tcW w:w="10490" w:type="dxa"/>
            <w:gridSpan w:val="6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7FA8E84" w14:textId="77777777" w:rsidR="005A03FE" w:rsidRPr="005F49ED" w:rsidRDefault="004016F4" w:rsidP="00803540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="005A03FE" w:rsidRPr="005F49ED">
              <w:rPr>
                <w:rFonts w:ascii="Garamond" w:hAnsi="Garamond"/>
                <w:b/>
                <w:szCs w:val="24"/>
              </w:rPr>
              <w:t>1. Bred medicinsk kompetens</w:t>
            </w:r>
          </w:p>
        </w:tc>
      </w:tr>
      <w:tr w:rsidR="005A03FE" w:rsidRPr="009352FF" w14:paraId="7444EBC9" w14:textId="77777777" w:rsidTr="00081A5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2FA23B" w14:textId="77777777" w:rsidR="005A03FE" w:rsidRPr="00182259" w:rsidRDefault="005A03FE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6F8A73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1F2F87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6F080A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49431BC" w14:textId="77777777" w:rsidR="005A03FE" w:rsidRPr="009352FF" w:rsidRDefault="005A03FE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A670B" w:rsidRPr="00182259" w14:paraId="3B92E0D9" w14:textId="77777777" w:rsidTr="00081A51">
        <w:sdt>
          <w:sdtPr>
            <w:rPr>
              <w:rFonts w:ascii="Garamond" w:hAnsi="Garamond"/>
            </w:rPr>
            <w:id w:val="312761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3166CD7" w14:textId="77777777" w:rsidR="00EA670B" w:rsidRDefault="00F021C1" w:rsidP="00EA670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5A4075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 på VC</w:t>
            </w:r>
          </w:p>
        </w:tc>
        <w:sdt>
          <w:sdtPr>
            <w:rPr>
              <w:rFonts w:ascii="Garamond" w:hAnsi="Garamond"/>
            </w:rPr>
            <w:id w:val="-88394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767A5DD" w14:textId="77777777" w:rsidR="00EA670B" w:rsidRDefault="00EA670B" w:rsidP="00EA670B">
                <w:r w:rsidRPr="004A2AD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52F58F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Medsittningar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A36CD3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A670B" w:rsidRPr="00182259" w14:paraId="45A5A6E5" w14:textId="77777777" w:rsidTr="00081A51">
        <w:sdt>
          <w:sdtPr>
            <w:rPr>
              <w:rFonts w:ascii="Garamond" w:hAnsi="Garamond"/>
            </w:rPr>
            <w:id w:val="-843704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CC8CAF6" w14:textId="77777777" w:rsidR="00EA670B" w:rsidRDefault="00EA670B" w:rsidP="00EA670B">
                <w:r w:rsidRPr="0020613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1F08F3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 på sidokliniker</w:t>
            </w:r>
          </w:p>
        </w:tc>
        <w:sdt>
          <w:sdtPr>
            <w:rPr>
              <w:rFonts w:ascii="Garamond" w:hAnsi="Garamond"/>
            </w:rPr>
            <w:id w:val="-399441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7A713FD" w14:textId="77777777" w:rsidR="00EA670B" w:rsidRDefault="00EA670B" w:rsidP="00EA670B">
                <w:r w:rsidRPr="004A2AD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FB6B637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7925A2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A670B" w:rsidRPr="00182259" w14:paraId="4C437E3E" w14:textId="77777777" w:rsidTr="00081A51">
        <w:sdt>
          <w:sdtPr>
            <w:rPr>
              <w:rFonts w:ascii="Garamond" w:hAnsi="Garamond"/>
            </w:rPr>
            <w:id w:val="-1959482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F00805F" w14:textId="77777777" w:rsidR="00EA670B" w:rsidRDefault="00EA670B" w:rsidP="00EA670B">
                <w:r w:rsidRPr="0020613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49ACE7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03554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27B0571" w14:textId="77777777" w:rsidR="00EA670B" w:rsidRDefault="00EA670B" w:rsidP="00EA670B">
                <w:r w:rsidRPr="004A2AD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48C8CA1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Progresstest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FBC863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A670B" w:rsidRPr="00182259" w14:paraId="2E9F747E" w14:textId="77777777" w:rsidTr="00081A51">
        <w:sdt>
          <w:sdtPr>
            <w:rPr>
              <w:rFonts w:ascii="Garamond" w:hAnsi="Garamond"/>
            </w:rPr>
            <w:id w:val="-352573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44EE92A" w14:textId="77777777" w:rsidR="00EA670B" w:rsidRDefault="00EA670B" w:rsidP="00EA670B">
                <w:r w:rsidRPr="0020613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53C586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518084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2CD9AA5" w14:textId="77777777" w:rsidR="00EA670B" w:rsidRDefault="00511310" w:rsidP="00EA670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4B2743F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Mitt i ST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227996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3135DD6C" w14:textId="77777777" w:rsidTr="00081A51">
        <w:sdt>
          <w:sdtPr>
            <w:rPr>
              <w:rFonts w:ascii="Garamond" w:hAnsi="Garamond"/>
            </w:rPr>
            <w:id w:val="-1206721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644C923" w14:textId="77777777" w:rsidR="00F021C1" w:rsidRPr="00206135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50282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133753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79DF0F1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3144D7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2AA62C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23FBFDC0" w14:textId="77777777" w:rsidTr="00081A51">
        <w:sdt>
          <w:sdtPr>
            <w:rPr>
              <w:rFonts w:ascii="Garamond" w:hAnsi="Garamond"/>
            </w:rPr>
            <w:id w:val="1927306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A7C4BB4" w14:textId="77777777" w:rsidR="00F021C1" w:rsidRPr="00206135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711F92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833571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7D4DC29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C0EEC9B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7DCBC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2AB5FB6B" w14:textId="77777777" w:rsidTr="00081A51">
        <w:sdt>
          <w:sdtPr>
            <w:rPr>
              <w:rFonts w:ascii="Garamond" w:hAnsi="Garamond"/>
            </w:rPr>
            <w:id w:val="1676070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542867E" w14:textId="77777777" w:rsidR="00F021C1" w:rsidRPr="00206135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2E5E26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082493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1DEB17E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74C18E0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6304A6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5474714A" w14:textId="77777777" w:rsidTr="00081A51">
        <w:sdt>
          <w:sdtPr>
            <w:rPr>
              <w:rFonts w:ascii="Garamond" w:hAnsi="Garamond"/>
            </w:rPr>
            <w:id w:val="-597788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27B0AAB" w14:textId="77777777" w:rsidR="00F021C1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5510F2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344555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B77F10E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3675119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9EE998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27AA28E9" w14:textId="77777777" w:rsidTr="00081A51">
        <w:sdt>
          <w:sdtPr>
            <w:rPr>
              <w:rFonts w:ascii="Garamond" w:hAnsi="Garamond"/>
            </w:rPr>
            <w:id w:val="235604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22B1481" w14:textId="77777777" w:rsidR="00F021C1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BE4C91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015654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48C16E4" w14:textId="77777777" w:rsidR="00F021C1" w:rsidRPr="004A2AD2" w:rsidRDefault="00511310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D56F5DA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22A1E9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511310" w:rsidRPr="00182259" w14:paraId="3AD7F24A" w14:textId="77777777" w:rsidTr="00081A51">
        <w:sdt>
          <w:sdtPr>
            <w:rPr>
              <w:rFonts w:ascii="Garamond" w:hAnsi="Garamond"/>
            </w:rPr>
            <w:id w:val="-50069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5F02E23" w14:textId="77777777" w:rsidR="00511310" w:rsidRDefault="00511310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6D719" w14:textId="77777777" w:rsidR="00511310" w:rsidRDefault="00511310" w:rsidP="00EA670B">
            <w:pPr>
              <w:spacing w:line="276" w:lineRule="auto"/>
              <w:rPr>
                <w:rFonts w:ascii="Garamond" w:hAnsi="Garamond"/>
              </w:rPr>
            </w:pPr>
          </w:p>
          <w:p w14:paraId="2F16A084" w14:textId="77777777" w:rsidR="00DA075B" w:rsidRDefault="00DA075B" w:rsidP="00EA670B">
            <w:pPr>
              <w:spacing w:line="276" w:lineRule="auto"/>
              <w:rPr>
                <w:rFonts w:ascii="Garamond" w:hAnsi="Garamond"/>
              </w:rPr>
            </w:pPr>
          </w:p>
          <w:p w14:paraId="1218B7E8" w14:textId="77777777" w:rsidR="00DA075B" w:rsidRDefault="00DA075B" w:rsidP="00EA670B">
            <w:pPr>
              <w:spacing w:line="276" w:lineRule="auto"/>
              <w:rPr>
                <w:rFonts w:ascii="Garamond" w:hAnsi="Garamond"/>
              </w:rPr>
            </w:pPr>
          </w:p>
          <w:p w14:paraId="5953EB7D" w14:textId="77777777" w:rsidR="00DA075B" w:rsidRPr="00182259" w:rsidRDefault="00DA075B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243574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7DFAB2" w14:textId="77777777" w:rsidR="00511310" w:rsidRDefault="00511310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0741CE" w14:textId="77777777" w:rsidR="00511310" w:rsidRDefault="00511310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425B9" w14:textId="77777777" w:rsidR="00511310" w:rsidRPr="00182259" w:rsidRDefault="00511310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5A03FE" w:rsidRPr="00182259" w14:paraId="2E308E36" w14:textId="77777777" w:rsidTr="002B1129">
        <w:tc>
          <w:tcPr>
            <w:tcW w:w="10490" w:type="dxa"/>
            <w:gridSpan w:val="6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976D0AF" w14:textId="77777777" w:rsidR="005A03FE" w:rsidRPr="00182259" w:rsidRDefault="004016F4" w:rsidP="00803540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szCs w:val="24"/>
              </w:rPr>
              <w:lastRenderedPageBreak/>
              <w:t>STc</w:t>
            </w:r>
            <w:r w:rsidR="005A03FE">
              <w:rPr>
                <w:rFonts w:ascii="Garamond" w:hAnsi="Garamond"/>
                <w:b/>
                <w:szCs w:val="24"/>
              </w:rPr>
              <w:t>2</w:t>
            </w:r>
            <w:r w:rsidR="005A03FE" w:rsidRPr="0059333F">
              <w:rPr>
                <w:rFonts w:ascii="Garamond" w:hAnsi="Garamond"/>
                <w:b/>
                <w:szCs w:val="24"/>
              </w:rPr>
              <w:t xml:space="preserve">. </w:t>
            </w:r>
            <w:r w:rsidR="005A03FE">
              <w:rPr>
                <w:rFonts w:ascii="Garamond" w:hAnsi="Garamond"/>
                <w:b/>
                <w:szCs w:val="24"/>
              </w:rPr>
              <w:t>Akutmedicin och jourverksamhet samt prioritering av patienter</w:t>
            </w:r>
          </w:p>
        </w:tc>
      </w:tr>
      <w:tr w:rsidR="005A03FE" w:rsidRPr="009352FF" w14:paraId="017AB1E4" w14:textId="77777777" w:rsidTr="00081A5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CC6FC8" w14:textId="77777777" w:rsidR="005A03FE" w:rsidRPr="00182259" w:rsidRDefault="005A03FE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E90E0C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CC934A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3B48D0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651F9D" w14:textId="77777777" w:rsidR="005A03FE" w:rsidRPr="009352FF" w:rsidRDefault="005A03FE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7A17552D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74419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0721DD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AAF14E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akuta pat VC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934034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F8105C" w14:textId="77777777" w:rsidR="00AD6272" w:rsidRDefault="00AD6272" w:rsidP="00AD6272">
                <w:r w:rsidRPr="00A07437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856C9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Medsittningar med mall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465428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2D492DA3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418404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2B8699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D7811C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JLC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44724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80EDCE" w14:textId="77777777" w:rsidR="00AD6272" w:rsidRDefault="00AD6272" w:rsidP="00AD6272">
                <w:r w:rsidRPr="00A07437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FE17C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</w:rPr>
              <w:t>Specialistkollegium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EA303B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6F56A1F8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32546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6896C3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6C9ACC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beredskap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7388556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7B4393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C3279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891E27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4CC90049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098415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90A532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1E63FA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akutmott sidokliniker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63024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EE4E7A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58472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F6F95B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7C71E844" w14:textId="77777777" w:rsidTr="00081A51">
        <w:trPr>
          <w:trHeight w:val="323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497744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1CBD78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9D9357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Beredskapsskola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033668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2A35EA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32C85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AFD457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45BE66F3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8081974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E870AA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36FC41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Remissgenomgång in- och utgående remisser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902081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7822EF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0CBB8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F421B9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7D6EB916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901869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8044F8" w14:textId="77777777" w:rsidR="00AD6272" w:rsidRPr="002166F2" w:rsidRDefault="00AD6272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E2A13B" w14:textId="77777777" w:rsidR="00AD6272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690289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5024AF" w14:textId="77777777" w:rsidR="00AD6272" w:rsidRPr="00F515CC" w:rsidRDefault="00AD6272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C15A7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F79DD4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70761A6E" w14:textId="77777777" w:rsidTr="00081A51">
        <w:trPr>
          <w:trHeight w:val="7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-17551298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BF7090" w14:textId="77777777" w:rsidR="00AD6272" w:rsidRPr="002166F2" w:rsidRDefault="00410C1A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E09A0" w14:textId="77777777" w:rsidR="00AD6272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150959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ED3F347" w14:textId="77777777" w:rsidR="00AD6272" w:rsidRPr="00F515CC" w:rsidRDefault="00AD6272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8AE74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972CF" w14:textId="77777777" w:rsidR="00AD6272" w:rsidRPr="009352FF" w:rsidRDefault="00AD6272" w:rsidP="00410C1A">
            <w:pPr>
              <w:spacing w:line="276" w:lineRule="auto"/>
              <w:ind w:left="-248"/>
              <w:rPr>
                <w:rFonts w:ascii="Garamond" w:hAnsi="Garamond"/>
                <w:szCs w:val="24"/>
              </w:rPr>
            </w:pPr>
          </w:p>
        </w:tc>
      </w:tr>
      <w:tr w:rsidR="005A03FE" w:rsidRPr="009352FF" w14:paraId="3800FFBC" w14:textId="77777777" w:rsidTr="002B1129">
        <w:tc>
          <w:tcPr>
            <w:tcW w:w="10490" w:type="dxa"/>
            <w:gridSpan w:val="6"/>
            <w:shd w:val="clear" w:color="auto" w:fill="D0CECE" w:themeFill="background2" w:themeFillShade="E6"/>
          </w:tcPr>
          <w:p w14:paraId="7DE0E6BE" w14:textId="77777777" w:rsidR="005A03FE" w:rsidRPr="009352FF" w:rsidRDefault="004016F4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STc3</w:t>
            </w:r>
            <w:r w:rsidR="005A03FE" w:rsidRPr="009352FF">
              <w:rPr>
                <w:rFonts w:ascii="Garamond" w:hAnsi="Garamond"/>
                <w:b/>
                <w:szCs w:val="24"/>
              </w:rPr>
              <w:t>. Kontinuitet och personcentrering</w:t>
            </w:r>
          </w:p>
        </w:tc>
      </w:tr>
      <w:tr w:rsidR="005A03FE" w:rsidRPr="009352FF" w14:paraId="2739105F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195F9AC1" w14:textId="77777777" w:rsidR="005A03FE" w:rsidRPr="00182259" w:rsidRDefault="005A03FE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03C08E39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0D1CC55A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23CBBA5B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59B8F26C" w14:textId="77777777" w:rsidR="005A03FE" w:rsidRPr="009352FF" w:rsidRDefault="005A03FE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2F72B17F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0168689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35DF02" w14:textId="77777777" w:rsidR="00AD6272" w:rsidRDefault="003B0D84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4B9290A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186739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685240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328577C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DB12204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21BA8B45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610481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1017E5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A71A653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Ha egen patientlista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1045698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069AD6" w14:textId="77777777" w:rsidR="00AD6272" w:rsidRDefault="00AD6272" w:rsidP="00AD627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96EF808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12E2126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539FB5D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814491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7D8F17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7E72199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Hemvändarveckor under längre placeringar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673478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00C5EC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DB5B251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E86C77C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1E031713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60553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0FD21F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6FCC102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allmänmedicinskt arbetssätt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4214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854A15" w14:textId="77777777" w:rsidR="00AD6272" w:rsidRDefault="00AD6272" w:rsidP="00AD627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977F819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A75A335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6448380A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487828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99002D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3A8BB1A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437859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1EBEEB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58F1B7C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E1E1CEA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61DF9DAC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979198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9ABB5D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812AF8E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7366218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E5D372" w14:textId="77777777" w:rsidR="00AD6272" w:rsidRDefault="00AD6272" w:rsidP="00AD627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EED95BB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B95EE31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494BD2B8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44061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B0C173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9FA3D2E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2009F6D6" w14:textId="77777777" w:rsidR="00191C42" w:rsidRPr="00CB5EBA" w:rsidRDefault="00191C42" w:rsidP="00191C42">
            <w:pPr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94F4383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0DDD547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4FFEADE9" w14:textId="77777777" w:rsidTr="00081A51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1993686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DFB315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2CE62F75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15B754AD" w14:textId="77777777" w:rsidR="00191C42" w:rsidRPr="00CB5EBA" w:rsidRDefault="00191C42" w:rsidP="00191C42">
            <w:pPr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35383B07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</w:tcPr>
          <w:p w14:paraId="493D4EA3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C77281" w14:paraId="7E064443" w14:textId="77777777" w:rsidTr="002B1129">
        <w:tc>
          <w:tcPr>
            <w:tcW w:w="10490" w:type="dxa"/>
            <w:gridSpan w:val="6"/>
            <w:shd w:val="clear" w:color="auto" w:fill="D0CECE" w:themeFill="background2" w:themeFillShade="E6"/>
          </w:tcPr>
          <w:p w14:paraId="7862B6A8" w14:textId="77777777" w:rsidR="00191C42" w:rsidRPr="00C77281" w:rsidRDefault="004016F4" w:rsidP="00191C42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="00191C42" w:rsidRPr="00C77281">
              <w:rPr>
                <w:rFonts w:ascii="Garamond" w:hAnsi="Garamond"/>
                <w:b/>
                <w:szCs w:val="24"/>
              </w:rPr>
              <w:t>4. Folksjukdomarna och de vanliga hälsoproblemen</w:t>
            </w:r>
          </w:p>
        </w:tc>
      </w:tr>
      <w:tr w:rsidR="00191C42" w:rsidRPr="009352FF" w14:paraId="5EA0AFEC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5175BAA5" w14:textId="77777777" w:rsidR="00191C42" w:rsidRPr="00182259" w:rsidRDefault="00191C42" w:rsidP="00191C42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2C8632F8" w14:textId="77777777" w:rsidR="00191C42" w:rsidRPr="007F4626" w:rsidRDefault="00191C42" w:rsidP="00191C42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335E2491" w14:textId="77777777" w:rsidR="00191C42" w:rsidRPr="007F4626" w:rsidRDefault="00191C42" w:rsidP="00191C42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3DADABAA" w14:textId="77777777" w:rsidR="00191C42" w:rsidRPr="007F4626" w:rsidRDefault="00191C42" w:rsidP="00191C42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4A9F5C31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4F95B2D2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24158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89CEB2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2CB53F7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615322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60E147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8AF43A0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6C21B15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24AA78B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9937077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F9F2FD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BEB9F70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sidokliniker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957910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50691F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CDDB782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0D5C9C7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3ED5BB4D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92757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E5B868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9E04E67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sjukdomsförebyggande arbete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259436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2C94B1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2512AE2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EE6FF1C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16BDB456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2730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7F428E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529034D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254081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705FEB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F1C5DA9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E420B71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12574F1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885522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BC0942" w14:textId="77777777" w:rsidR="003B0D84" w:rsidRDefault="003B0D84" w:rsidP="003B0D8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6BBDD6C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233387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2A7E22" w14:textId="77777777" w:rsidR="003B0D84" w:rsidRDefault="003B0D84" w:rsidP="003B0D8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935A89C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A921C60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48CE1D2A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15693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81F262" w14:textId="77777777" w:rsidR="003B0D84" w:rsidRDefault="003B0D84" w:rsidP="003B0D84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63C68F4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535572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9319D3" w14:textId="77777777" w:rsidR="003B0D84" w:rsidRDefault="003B0D84" w:rsidP="003B0D84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452B4E8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3F2E87E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1A15E740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13810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41A39C" w14:textId="77777777" w:rsidR="003B0D84" w:rsidRDefault="003B0D84" w:rsidP="003B0D8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F2E58DC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013CACF" w14:textId="77777777" w:rsidR="003B0D84" w:rsidRDefault="003B0D84" w:rsidP="003B0D84"/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2584DB4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50A9B873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0639CF8D" w14:textId="77777777" w:rsidTr="00081A51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1542090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554310" w14:textId="77777777" w:rsidR="003B0D84" w:rsidRDefault="003B0D84" w:rsidP="003B0D84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42FA9B39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2321AE74" w14:textId="77777777" w:rsidR="003B0D84" w:rsidRDefault="003B0D84" w:rsidP="003B0D84"/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5E2E5C53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</w:tcPr>
          <w:p w14:paraId="3398C13B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7D6837F9" w14:textId="77777777" w:rsidTr="002B1129">
        <w:tc>
          <w:tcPr>
            <w:tcW w:w="10490" w:type="dxa"/>
            <w:gridSpan w:val="6"/>
            <w:shd w:val="clear" w:color="auto" w:fill="D0CECE" w:themeFill="background2" w:themeFillShade="E6"/>
          </w:tcPr>
          <w:p w14:paraId="72DC02E6" w14:textId="77777777" w:rsidR="003B0D84" w:rsidRPr="009352FF" w:rsidRDefault="004016F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="003B0D84" w:rsidRPr="009352FF">
              <w:rPr>
                <w:rFonts w:ascii="Garamond" w:hAnsi="Garamond"/>
                <w:b/>
                <w:szCs w:val="24"/>
              </w:rPr>
              <w:t>5. Kunskap om sekundärvården</w:t>
            </w:r>
          </w:p>
        </w:tc>
      </w:tr>
      <w:tr w:rsidR="003B0D84" w:rsidRPr="009352FF" w14:paraId="045F2E32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22384691" w14:textId="77777777" w:rsidR="003B0D84" w:rsidRPr="00182259" w:rsidRDefault="003B0D84" w:rsidP="003B0D8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63F7ECEF" w14:textId="77777777" w:rsidR="003B0D84" w:rsidRPr="007F4626" w:rsidRDefault="003B0D84" w:rsidP="003B0D84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394978DF" w14:textId="77777777" w:rsidR="003B0D84" w:rsidRPr="007F4626" w:rsidRDefault="003B0D84" w:rsidP="003B0D84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52AEDA01" w14:textId="77777777" w:rsidR="003B0D84" w:rsidRPr="007F4626" w:rsidRDefault="003B0D84" w:rsidP="003B0D84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18EE2DC9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085B7D3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458717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7BF427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8525AA6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69960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6C9462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28533AB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B1BE636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1C94AC35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694168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DF580F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B421050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sidokliniker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7268266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78B73C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21A617A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91A2F48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55D70C5E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039549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9F38EF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D57EDD6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Remissgenomgång in-och utgående remisser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992549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4BE963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84528BF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039008D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09A4764E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79038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0268C3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579C8EC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av vårdöverenskommelser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0885099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1DD588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F95AD68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C2A30F1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44FD7F7D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253086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5B3F45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896DEA2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4700225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E7B8E7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AAD5DC5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7F31F1C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4B8F5949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74921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10C43D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A452C3B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104463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BEA5A2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EE4F54B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0A315FD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5709075D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203319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611F35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9F71E5B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8544453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3CE17FF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47B3E12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69E9CBCB" w14:textId="77777777" w:rsidTr="00081A51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339749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6C57ED" w14:textId="77777777" w:rsidR="00FB5E1D" w:rsidRDefault="00DA075B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2775CA1C" w14:textId="77777777" w:rsidR="00FB5E1D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6CD751B0" w14:textId="77777777" w:rsidR="004016F4" w:rsidRDefault="004016F4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1B65ABA6" w14:textId="77777777" w:rsidR="0028270D" w:rsidRDefault="0028270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2676C98F" w14:textId="77777777" w:rsidR="00DA075B" w:rsidRDefault="00DA075B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361F4D04" w14:textId="77777777" w:rsidR="00DA075B" w:rsidRPr="009352FF" w:rsidRDefault="00DA075B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69DA52AA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77A23725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</w:tcPr>
          <w:p w14:paraId="252A7C28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1FBC5254" w14:textId="77777777" w:rsidTr="002B1129">
        <w:tc>
          <w:tcPr>
            <w:tcW w:w="10490" w:type="dxa"/>
            <w:gridSpan w:val="6"/>
            <w:shd w:val="clear" w:color="auto" w:fill="D0CECE" w:themeFill="background2" w:themeFillShade="E6"/>
          </w:tcPr>
          <w:p w14:paraId="493C0C9A" w14:textId="77777777" w:rsidR="00FB5E1D" w:rsidRPr="009352FF" w:rsidRDefault="004016F4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lastRenderedPageBreak/>
              <w:t>STc</w:t>
            </w:r>
            <w:r w:rsidR="00FB5E1D" w:rsidRPr="009352FF">
              <w:rPr>
                <w:rFonts w:ascii="Garamond" w:hAnsi="Garamond"/>
                <w:b/>
                <w:szCs w:val="24"/>
              </w:rPr>
              <w:t xml:space="preserve">6. </w:t>
            </w:r>
            <w:r w:rsidR="00FB5E1D">
              <w:rPr>
                <w:rFonts w:ascii="Garamond" w:hAnsi="Garamond"/>
                <w:b/>
                <w:color w:val="000000"/>
                <w:szCs w:val="24"/>
              </w:rPr>
              <w:t>Hälso- och sjukvårdsarbete för barn och ungdomar, barn som far illa</w:t>
            </w:r>
          </w:p>
        </w:tc>
      </w:tr>
      <w:tr w:rsidR="00FB5E1D" w:rsidRPr="009352FF" w14:paraId="11D41E7C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16AF26F3" w14:textId="77777777" w:rsidR="00FB5E1D" w:rsidRPr="00182259" w:rsidRDefault="00FB5E1D" w:rsidP="00FB5E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5876083A" w14:textId="77777777" w:rsidR="00FB5E1D" w:rsidRPr="007F4626" w:rsidRDefault="00FB5E1D" w:rsidP="00FB5E1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43266BA4" w14:textId="77777777" w:rsidR="00FB5E1D" w:rsidRPr="007F4626" w:rsidRDefault="00FB5E1D" w:rsidP="00FB5E1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33FC52DD" w14:textId="77777777" w:rsidR="00FB5E1D" w:rsidRPr="007F4626" w:rsidRDefault="00FB5E1D" w:rsidP="00FB5E1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7203AB6B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7DFF913C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524453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A24335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8F8F8A9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41965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682BE9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694C2F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F9C65F1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5524A1A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624661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739DF6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E7FC73F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barnklinik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016181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0BB6C6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76F7935" w14:textId="77777777" w:rsidR="00FB5E1D" w:rsidRPr="009352FF" w:rsidRDefault="002B383E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BVC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A89D7B2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6D1A6E6D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43141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5A6346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B9F6BF1" w14:textId="77777777" w:rsidR="00FB5E1D" w:rsidRPr="009352FF" w:rsidRDefault="00D63332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barnhälsovård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5237015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FCCB99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61B9E9F" w14:textId="77777777" w:rsidR="00FB5E1D" w:rsidRPr="009352FF" w:rsidRDefault="00F55F19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CA12523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769C1F32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560123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0B4D13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E98A6F3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Självständig tjänstgöring på BVC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5007806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4971FA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9A6320D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7DAF956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513BC039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952516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65C1E4" w14:textId="77777777" w:rsidR="002B383E" w:rsidRDefault="00651C57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0CC2412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orosanmälan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9526938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906AA8" w14:textId="77777777" w:rsidR="002B383E" w:rsidRDefault="002B383E" w:rsidP="002B383E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95877A3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1F28DEF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0FCFF14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64999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4A1F9A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2AB4012" w14:textId="77777777" w:rsidR="002B383E" w:rsidRPr="009352FF" w:rsidRDefault="00651C57" w:rsidP="002B383E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Skolhälsovård</w:t>
            </w:r>
          </w:p>
        </w:tc>
        <w:sdt>
          <w:sdtPr>
            <w:rPr>
              <w:rFonts w:ascii="Garamond" w:hAnsi="Garamond"/>
              <w:szCs w:val="24"/>
            </w:rPr>
            <w:id w:val="52356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3EC5C662" w14:textId="77777777" w:rsidR="002B383E" w:rsidRPr="009352FF" w:rsidRDefault="00F55F19" w:rsidP="002B383E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4588142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2638AC9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3B47D202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39936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67E35F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78A7E4B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  <w:szCs w:val="24"/>
            </w:rPr>
            <w:id w:val="-1637711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071BC15E" w14:textId="77777777" w:rsidR="002B383E" w:rsidRPr="009352FF" w:rsidRDefault="00F55F19" w:rsidP="002B383E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ED5D684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C935599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258F5655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95712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506148" w14:textId="77777777" w:rsidR="002B383E" w:rsidRDefault="002B383E" w:rsidP="002B383E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FB0D6BB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E2A9A06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363CD12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6BEECCD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0FE2911C" w14:textId="77777777" w:rsidTr="00081A51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8957339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EFB6E6" w14:textId="77777777" w:rsidR="002B383E" w:rsidRDefault="00DA075B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35485BFD" w14:textId="77777777" w:rsidR="002B383E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33FDC8DC" w14:textId="77777777" w:rsidR="0028270D" w:rsidRDefault="0028270D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2A0F727F" w14:textId="77777777" w:rsidR="0028270D" w:rsidRPr="009352FF" w:rsidRDefault="0028270D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2DA82C0F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27AEFE96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</w:tcPr>
          <w:p w14:paraId="7F6990BD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55F19" w:rsidRPr="009352FF" w14:paraId="5DBC4D0C" w14:textId="77777777" w:rsidTr="002B1129">
        <w:tc>
          <w:tcPr>
            <w:tcW w:w="10490" w:type="dxa"/>
            <w:gridSpan w:val="6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1E588C3" w14:textId="77777777" w:rsidR="00F55F19" w:rsidRPr="009352FF" w:rsidRDefault="004016F4" w:rsidP="00F55F19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="00F55F19" w:rsidRPr="009352FF">
              <w:rPr>
                <w:rFonts w:ascii="Garamond" w:hAnsi="Garamond"/>
                <w:b/>
                <w:szCs w:val="24"/>
              </w:rPr>
              <w:t>7. Gynekologi</w:t>
            </w:r>
            <w:r w:rsidR="00F55F19">
              <w:rPr>
                <w:rFonts w:ascii="Garamond" w:hAnsi="Garamond"/>
                <w:b/>
                <w:szCs w:val="24"/>
              </w:rPr>
              <w:t xml:space="preserve"> och </w:t>
            </w:r>
            <w:r w:rsidR="00F55F19" w:rsidRPr="009352FF">
              <w:rPr>
                <w:rFonts w:ascii="Garamond" w:hAnsi="Garamond"/>
                <w:b/>
                <w:szCs w:val="24"/>
              </w:rPr>
              <w:t>mödrahälsovård</w:t>
            </w:r>
          </w:p>
        </w:tc>
      </w:tr>
      <w:tr w:rsidR="00F55F19" w:rsidRPr="009352FF" w14:paraId="01D38B76" w14:textId="77777777" w:rsidTr="00081A5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E4A5A6" w14:textId="77777777" w:rsidR="00F55F19" w:rsidRPr="00182259" w:rsidRDefault="00F55F19" w:rsidP="00F55F19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B38515" w14:textId="77777777" w:rsidR="00F55F19" w:rsidRPr="007F4626" w:rsidRDefault="00F55F19" w:rsidP="00F55F19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53DCF" w14:textId="77777777" w:rsidR="00F55F19" w:rsidRPr="007F4626" w:rsidRDefault="00F55F19" w:rsidP="00F55F19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211D77" w14:textId="77777777" w:rsidR="00F55F19" w:rsidRPr="007F4626" w:rsidRDefault="00F55F19" w:rsidP="00F55F19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745451" w14:textId="77777777" w:rsidR="00F55F19" w:rsidRPr="009352FF" w:rsidRDefault="00F55F19" w:rsidP="00F55F19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62602B24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1499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99CDCA" w14:textId="77777777" w:rsidR="009B76B6" w:rsidRDefault="008C6CFC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6788066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8641330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E29483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A6815B1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518AB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1A86C4FA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15523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63E7CF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9C0C0F8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kvinnoklinik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337162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B7E2F3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38A8408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gynundersökning med DOPS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F7F535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46BD0F16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038966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3F72AD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01F381C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MVC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507356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B834CE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DCEAA3D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65C17F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31C26FDE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234333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F892B0" w14:textId="77777777" w:rsidR="009B76B6" w:rsidRDefault="009B76B6" w:rsidP="009B76B6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4203FA8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ungdomsmottagning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79610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36E215" w14:textId="77777777" w:rsidR="009B76B6" w:rsidRDefault="009B76B6" w:rsidP="009B76B6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88BEF22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61CB56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6154DD1E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034328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4A7862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2F90E2F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sesam-mottagning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205809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A1FEF5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CBEEDB2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B1A6B2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5625480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489762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B3BBAA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D33349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  <w:szCs w:val="24"/>
            </w:rPr>
            <w:id w:val="-772853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753170" w14:textId="77777777" w:rsidR="00DA075B" w:rsidRPr="009352FF" w:rsidRDefault="00DA075B" w:rsidP="00DA075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AF6728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945A8A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6F9FB26" w14:textId="77777777" w:rsidTr="00081A51">
        <w:sdt>
          <w:sdtPr>
            <w:rPr>
              <w:rFonts w:ascii="Garamond" w:hAnsi="Garamond"/>
            </w:rPr>
            <w:id w:val="-1680501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850696D" w14:textId="77777777" w:rsidR="00DA075B" w:rsidRPr="00CB5EBA" w:rsidRDefault="00DA075B" w:rsidP="00DA075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FE9338B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  <w:szCs w:val="24"/>
            </w:rPr>
            <w:id w:val="-401836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06B3723" w14:textId="77777777" w:rsidR="00DA075B" w:rsidRPr="009352FF" w:rsidRDefault="00DA075B" w:rsidP="00DA075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C2EF2C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5D8C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63604F7" w14:textId="77777777" w:rsidTr="00081A51">
        <w:sdt>
          <w:sdtPr>
            <w:rPr>
              <w:rFonts w:ascii="Garamond" w:hAnsi="Garamond"/>
            </w:rPr>
            <w:id w:val="-627162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F24A4C4" w14:textId="77777777" w:rsidR="00DA075B" w:rsidRDefault="00DA075B" w:rsidP="00DA075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BD1C36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941215A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2A94DB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164A8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E59C13A" w14:textId="77777777" w:rsidTr="00081A51">
        <w:sdt>
          <w:sdtPr>
            <w:rPr>
              <w:rFonts w:ascii="Garamond" w:hAnsi="Garamond"/>
            </w:rPr>
            <w:id w:val="-32960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1697576" w14:textId="77777777" w:rsidR="00DA075B" w:rsidRPr="00CB5EBA" w:rsidRDefault="00DA075B" w:rsidP="00DA075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C01C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6C842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5F49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49EB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58668A7E" w14:textId="77777777" w:rsidTr="002B1129">
        <w:tc>
          <w:tcPr>
            <w:tcW w:w="10490" w:type="dxa"/>
            <w:gridSpan w:val="6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1456938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Pr="009352FF">
              <w:rPr>
                <w:rFonts w:ascii="Garamond" w:hAnsi="Garamond"/>
                <w:b/>
                <w:szCs w:val="24"/>
              </w:rPr>
              <w:t>8. Äldres sjukdomar, hemsjukvård samt palliativ vård i alla åldrar</w:t>
            </w:r>
          </w:p>
        </w:tc>
      </w:tr>
      <w:tr w:rsidR="00DA075B" w:rsidRPr="009352FF" w14:paraId="47B51F6F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70DBE58D" w14:textId="77777777" w:rsidR="00DA075B" w:rsidRPr="00182259" w:rsidRDefault="00DA075B" w:rsidP="00DA075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3F025400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575D4E8D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319B6D29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32B793F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A094790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155453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83CCF4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D5A682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77142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59C2BC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906CC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65AAF1C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2DCCC8C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3922340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0B3FF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7A1F31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sidoklinik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20184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F6DB8D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B515F5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Återkoppling efter rond på SÄBO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BC2734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FD55C7D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5762444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3F424D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9DF4CC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SÄBO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716694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924397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437E00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vid brytpunktssamtal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E9972C9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4D0859EA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6536348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4A0E96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F1E6EFB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Auskultation palliativa teamet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724989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944888" w14:textId="77777777" w:rsidR="00DA075B" w:rsidRDefault="00DA075B" w:rsidP="00DA075B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CAF6FD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VILS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216223E9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29179229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4483597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6E4FA8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6F2BE3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palliativ vård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281532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782A2F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1F71DA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203840B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3AA5EA8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734774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4EF508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81AE7FB" w14:textId="77777777" w:rsidR="00DA075B" w:rsidRPr="00557DDD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äldrepsykiatri</w:t>
            </w:r>
          </w:p>
        </w:tc>
        <w:sdt>
          <w:sdtPr>
            <w:rPr>
              <w:rFonts w:ascii="Garamond" w:hAnsi="Garamond"/>
              <w:szCs w:val="24"/>
            </w:rPr>
            <w:id w:val="1982809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B426B3E" w14:textId="77777777" w:rsidR="00DA075B" w:rsidRPr="009352FF" w:rsidRDefault="00DA075B" w:rsidP="00DA075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18E1F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BA0D222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7B7F42FC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815967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9FE3A0F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90621EC" w14:textId="77777777" w:rsidR="00DA075B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73278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5037B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F7677A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ED8BAB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27C0ABCB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5212116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39B535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CE98F3E" w14:textId="77777777" w:rsidR="00DA075B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72734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2900F6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B16A32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E7CE09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D1522F0" w14:textId="77777777" w:rsidTr="00081A51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85555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8B414C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6A54BD13" w14:textId="77777777" w:rsidR="00DA075B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21158658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E67225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56B5D30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</w:tcPr>
          <w:p w14:paraId="186D885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299290EE" w14:textId="77777777" w:rsidTr="002B1129">
        <w:tc>
          <w:tcPr>
            <w:tcW w:w="10490" w:type="dxa"/>
            <w:gridSpan w:val="6"/>
            <w:shd w:val="clear" w:color="auto" w:fill="D0CECE" w:themeFill="background2" w:themeFillShade="E6"/>
          </w:tcPr>
          <w:p w14:paraId="6EEA322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Pr="009352FF">
              <w:rPr>
                <w:rFonts w:ascii="Garamond" w:hAnsi="Garamond"/>
                <w:b/>
                <w:szCs w:val="24"/>
              </w:rPr>
              <w:t>9. Hembesök</w:t>
            </w:r>
          </w:p>
        </w:tc>
      </w:tr>
      <w:tr w:rsidR="00DA075B" w:rsidRPr="009352FF" w14:paraId="6A6AB678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76CECC0E" w14:textId="77777777" w:rsidR="00DA075B" w:rsidRPr="00182259" w:rsidRDefault="00DA075B" w:rsidP="00DA075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76772DDE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5527965B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6AC012DF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65A0F1D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148EDE62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082486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E712FB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DCFE48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837340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7FC5FF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FDB9A2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vid hembesök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6B4E3AA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15AA8CDF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635876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F5FF30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34BA702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Hembesök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08596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52D802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D35AE3A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F69B75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757A7C2D" w14:textId="77777777" w:rsidTr="00081A51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63694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EB16F6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37DCADF0" w14:textId="77777777" w:rsidR="00DA075B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2809B079" w14:textId="77777777" w:rsidR="00081A51" w:rsidRDefault="00081A51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16C3D518" w14:textId="77777777" w:rsidR="00081A51" w:rsidRDefault="00081A51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71D2C9F7" w14:textId="77777777" w:rsidR="00081A51" w:rsidRDefault="00081A51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3E9AF72D" w14:textId="77777777" w:rsidR="00081A51" w:rsidRDefault="00081A51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5A09494B" w14:textId="77777777" w:rsidR="00081A51" w:rsidRPr="009352FF" w:rsidRDefault="00081A51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8947339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4DBB2E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0E12B3F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</w:tcPr>
          <w:p w14:paraId="7E9000C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B92F37E" w14:textId="77777777" w:rsidTr="002B1129">
        <w:tc>
          <w:tcPr>
            <w:tcW w:w="10490" w:type="dxa"/>
            <w:gridSpan w:val="6"/>
            <w:shd w:val="clear" w:color="auto" w:fill="D0CECE" w:themeFill="background2" w:themeFillShade="E6"/>
          </w:tcPr>
          <w:p w14:paraId="76FAB8D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lastRenderedPageBreak/>
              <w:t>STc</w:t>
            </w:r>
            <w:r w:rsidRPr="009352FF">
              <w:rPr>
                <w:rFonts w:ascii="Garamond" w:hAnsi="Garamond"/>
                <w:b/>
                <w:szCs w:val="24"/>
              </w:rPr>
              <w:t>10. Medicinsk rehabilitering och arbetsrehabilitering</w:t>
            </w:r>
          </w:p>
        </w:tc>
      </w:tr>
      <w:tr w:rsidR="00DA075B" w:rsidRPr="009352FF" w14:paraId="6D8BE741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93F055" w14:textId="77777777" w:rsidR="00DA075B" w:rsidRPr="00182259" w:rsidRDefault="00DA075B" w:rsidP="00DA075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7B244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14:paraId="4FFE95D2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74C67F30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0A55D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4E8B37D7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5600035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3393D6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4BB4FE2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23407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F47475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D2480F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av intyg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73B8F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45D4E053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9732478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A0CB8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6F6D1FA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försäkringsmedicin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10972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E22335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F6D9BB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vid avstämningsmöten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BB82A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5623B452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790621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AEAB6B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1F2E47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vid rehabmöten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443070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34673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B68F169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02452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4FE9952B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110585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C98EBF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97610D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vid avstämningsmöten</w:t>
            </w:r>
          </w:p>
        </w:tc>
        <w:sdt>
          <w:sdtPr>
            <w:rPr>
              <w:rFonts w:ascii="Garamond" w:hAnsi="Garamond"/>
              <w:szCs w:val="24"/>
            </w:rPr>
            <w:id w:val="-146951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17232E6" w14:textId="77777777" w:rsidR="00DA075B" w:rsidRPr="009352FF" w:rsidRDefault="00DA075B" w:rsidP="00DA075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5176D02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BDBC3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5C380AA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91619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0C65B7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9A7082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vid SIP-möten</w:t>
            </w:r>
          </w:p>
        </w:tc>
        <w:sdt>
          <w:sdtPr>
            <w:rPr>
              <w:rFonts w:ascii="Garamond" w:hAnsi="Garamond"/>
              <w:szCs w:val="24"/>
            </w:rPr>
            <w:id w:val="-679284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7F1995E" w14:textId="77777777" w:rsidR="00DA075B" w:rsidRPr="009352FF" w:rsidRDefault="00DA075B" w:rsidP="00DA075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A9557A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09DD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59B2CBDA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99127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2BF1DF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8EAB20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  <w:szCs w:val="24"/>
            </w:rPr>
            <w:id w:val="1632130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BBC0D5" w14:textId="77777777" w:rsidR="00DA075B" w:rsidRPr="009352FF" w:rsidRDefault="00DA075B" w:rsidP="00DA075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3E1778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B27EB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255687B8" w14:textId="77777777" w:rsidTr="00B37DF1">
        <w:sdt>
          <w:sdtPr>
            <w:rPr>
              <w:rFonts w:ascii="Garamond" w:hAnsi="Garamond"/>
            </w:rPr>
            <w:id w:val="1256020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B434097" w14:textId="77777777" w:rsidR="00DA075B" w:rsidRPr="00CB5EBA" w:rsidRDefault="00DA075B" w:rsidP="00DA075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E11A4E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  <w:szCs w:val="24"/>
            </w:rPr>
            <w:id w:val="-1195684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25EF95F9" w14:textId="77777777" w:rsidR="00DA075B" w:rsidRPr="009352FF" w:rsidRDefault="00DA075B" w:rsidP="00DA075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92E72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57C612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5F68E092" w14:textId="77777777" w:rsidTr="002B1129"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3A155E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Pr="009352FF">
              <w:rPr>
                <w:rFonts w:ascii="Garamond" w:hAnsi="Garamond"/>
                <w:b/>
                <w:szCs w:val="24"/>
              </w:rPr>
              <w:t>11. Myndighetsuppdrag inkl smittskydd</w:t>
            </w:r>
          </w:p>
        </w:tc>
      </w:tr>
      <w:tr w:rsidR="00DA075B" w:rsidRPr="009352FF" w14:paraId="1C005B72" w14:textId="77777777" w:rsidTr="00081A5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C2B96" w14:textId="77777777" w:rsidR="00DA075B" w:rsidRPr="00182259" w:rsidRDefault="00DA075B" w:rsidP="00DA075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7A0FE93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530228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866737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43262A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A2EEEA0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7446290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C0DAA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9172B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561206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EAB0D8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18F2A8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Återkoppling på intyg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606C7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26FB40A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0437985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85233A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53D4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lagar och föreskrifter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81785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2C2156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507AC9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75209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15ED6B5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56575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5AE183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8A556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intyg enl LPT, LVM, LVU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770541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FC13BD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D8DE4AB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8A580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518C0048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883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5FCE60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7CEC9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dödsbevis och dödsorsaksintyg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8CA9FB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261CF3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5719F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6FB4B133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572003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F3A50C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0F7D7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intyg till transportstyrelsen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4E5D8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A68216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D70A5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023B5C2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52786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FEEC90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C60DA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intyg om godman/förvaltarskap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079CFC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71E590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4AF19C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53813670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80577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007CE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C4E1A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orosanmälan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11477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BF06A5C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2D577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BC21B68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867253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12481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649FA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Anmälan enligt vapenlagen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4DA8D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4529AB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06464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4A37BDD4" w14:textId="77777777" w:rsidTr="00081A51">
        <w:sdt>
          <w:sdtPr>
            <w:rPr>
              <w:rFonts w:ascii="Garamond" w:hAnsi="Garamond"/>
            </w:rPr>
            <w:id w:val="112550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0A23EEC" w14:textId="77777777" w:rsidR="00DA075B" w:rsidRPr="00CB5EBA" w:rsidRDefault="00DA075B" w:rsidP="00DA075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54AAEB" w14:textId="77777777" w:rsidR="00DA075B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Smittskyddsanmälan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2DC24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882ED8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EC4FC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75AE0299" w14:textId="77777777" w:rsidTr="00081A51">
        <w:sdt>
          <w:sdtPr>
            <w:rPr>
              <w:rFonts w:ascii="Garamond" w:hAnsi="Garamond"/>
            </w:rPr>
            <w:id w:val="592208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77A5664" w14:textId="77777777" w:rsidR="00DA075B" w:rsidRPr="00CB5EBA" w:rsidRDefault="00DA075B" w:rsidP="00DA075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511525" w14:textId="77777777" w:rsidR="00DA075B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A4E59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09823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D54B14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1CDBDEC" w14:textId="77777777" w:rsidTr="00081A51">
        <w:sdt>
          <w:sdtPr>
            <w:rPr>
              <w:rFonts w:ascii="Garamond" w:hAnsi="Garamond"/>
            </w:rPr>
            <w:id w:val="-407462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FA69A99" w14:textId="77777777" w:rsidR="00DA075B" w:rsidRDefault="00DA075B" w:rsidP="00DA075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5B288" w14:textId="77777777" w:rsidR="00DA075B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1EC1C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FDD0BB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680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2630D596" w14:textId="77777777" w:rsidTr="002B1129">
        <w:tc>
          <w:tcPr>
            <w:tcW w:w="10490" w:type="dxa"/>
            <w:gridSpan w:val="6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3CFBE299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Pr="009352FF">
              <w:rPr>
                <w:rFonts w:ascii="Garamond" w:hAnsi="Garamond"/>
                <w:b/>
                <w:szCs w:val="24"/>
              </w:rPr>
              <w:t>12. Ohälsa i lokalsamhället, folkhälsa, metoder för hälsofrämjande insatser</w:t>
            </w:r>
          </w:p>
        </w:tc>
      </w:tr>
      <w:tr w:rsidR="00DA075B" w:rsidRPr="009352FF" w14:paraId="540E3363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3A7E9257" w14:textId="77777777" w:rsidR="00DA075B" w:rsidRPr="00182259" w:rsidRDefault="00DA075B" w:rsidP="00DA075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24C0EBF3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182882AD" w14:textId="77777777" w:rsidR="00DA075B" w:rsidRDefault="00DA075B" w:rsidP="00DA075B"/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6529DF91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1272AAC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7AD4F078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949499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D6456A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A31D54B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942468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D0534D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718552A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B87FBD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2816D9FE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68525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1A207B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35CF64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sjukdomsförebyggande arbete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121900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62168E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E0827F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9F21B8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4EDD4EE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83048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B5B7D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95AB9C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894E44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3053B8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AC8659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2BF8D8D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527876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0E7319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C62483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17A5B4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E0C63D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2C603AE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241D0E1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16533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A61C77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49EA439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50F08E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CD42C5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72B559C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1FBC08DB" w14:textId="77777777" w:rsidTr="002B1129">
        <w:tc>
          <w:tcPr>
            <w:tcW w:w="10490" w:type="dxa"/>
            <w:gridSpan w:val="6"/>
            <w:shd w:val="clear" w:color="auto" w:fill="D0CECE" w:themeFill="background2" w:themeFillShade="E6"/>
          </w:tcPr>
          <w:p w14:paraId="21F71A6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STc</w:t>
            </w:r>
            <w:r w:rsidRPr="009352FF">
              <w:rPr>
                <w:rFonts w:ascii="Garamond" w:hAnsi="Garamond"/>
                <w:b/>
                <w:szCs w:val="24"/>
              </w:rPr>
              <w:t>13. Psykiska sjukdomar</w:t>
            </w:r>
          </w:p>
        </w:tc>
      </w:tr>
      <w:tr w:rsidR="00DA075B" w:rsidRPr="009352FF" w14:paraId="2CF82BD2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0BAC7894" w14:textId="77777777" w:rsidR="00DA075B" w:rsidRPr="00182259" w:rsidRDefault="00DA075B" w:rsidP="00DA075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729A7006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29C8811B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0C0DA415" w14:textId="77777777" w:rsidR="00DA075B" w:rsidRPr="007F4626" w:rsidRDefault="00DA075B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025C60B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3784798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608984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B5E61E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849DAA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382379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56E728" w14:textId="77777777" w:rsidR="00DA075B" w:rsidRDefault="002B1129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4EEA7E0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52AAF4A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7CE55B5D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379219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5F4A0B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AA847D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psykiatrin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6416481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D8AD4A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77CD3D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av vårdintyg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3AD79E6C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5A8BFD9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510378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EEFF97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CD0009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Vårdintygsbedömning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74839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B4B984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3DCA0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6F7D516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6B93543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59712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D4C32C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E503291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5B0DEBD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D5DA817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D06535F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00C4155C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712006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3D0557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2027E58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4B5E87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1A3BF53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21EF9F6E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DA075B" w:rsidRPr="009352FF" w14:paraId="331B2398" w14:textId="77777777" w:rsidTr="00081A51"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-12103349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740817" w14:textId="77777777" w:rsidR="00DA075B" w:rsidRDefault="00DA075B" w:rsidP="00DA075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</w:tcBorders>
          </w:tcPr>
          <w:p w14:paraId="676757DC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02A281E5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DE20B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58E26" w14:textId="77777777" w:rsidR="00DA075B" w:rsidRPr="009352FF" w:rsidRDefault="00DA075B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9352FF" w14:paraId="043A8996" w14:textId="77777777" w:rsidTr="00081A51"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3314540" w14:textId="77777777" w:rsidR="00081A51" w:rsidRPr="00081A51" w:rsidRDefault="00081A51" w:rsidP="00DA075B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 w:rsidRPr="00081A51">
              <w:rPr>
                <w:rFonts w:ascii="Garamond" w:hAnsi="Garamond"/>
                <w:b/>
                <w:szCs w:val="24"/>
              </w:rPr>
              <w:t>STc14. Läkemedel</w:t>
            </w:r>
          </w:p>
        </w:tc>
      </w:tr>
      <w:tr w:rsidR="002B1129" w:rsidRPr="009352FF" w14:paraId="1D4A7BF1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BCF118" w14:textId="77777777" w:rsidR="002B1129" w:rsidRDefault="002B1129" w:rsidP="00DA075B">
            <w:pPr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7A08FF" w14:textId="77777777" w:rsidR="002B1129" w:rsidRPr="00081A51" w:rsidRDefault="00081A51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081A51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81254" w14:textId="77777777" w:rsidR="002B1129" w:rsidRPr="00081A51" w:rsidRDefault="002B1129" w:rsidP="00081A51">
            <w:pPr>
              <w:rPr>
                <w:rFonts w:ascii="Garamond" w:hAnsi="Garamond"/>
                <w:i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BA3E560" w14:textId="77777777" w:rsidR="002B1129" w:rsidRPr="00081A51" w:rsidRDefault="00081A51" w:rsidP="00DA075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081A51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A36AF1" w14:textId="77777777" w:rsidR="002B1129" w:rsidRPr="009352FF" w:rsidRDefault="002B1129" w:rsidP="00DA075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9352FF" w14:paraId="00FC7C0C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076308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817E9A" w14:textId="77777777" w:rsidR="00081A51" w:rsidRDefault="00081A51" w:rsidP="00081A51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E2C0AB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läkemedel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05927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066173" w14:textId="77777777" w:rsidR="00081A51" w:rsidRPr="00081A51" w:rsidRDefault="00081A51" w:rsidP="00081A51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0D54009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066925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9352FF" w14:paraId="520CFB5C" w14:textId="77777777" w:rsidTr="00081A5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5346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2F9666" w14:textId="77777777" w:rsidR="00081A51" w:rsidRDefault="00081A51" w:rsidP="00081A51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A9B02E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6044170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D8B419" w14:textId="77777777" w:rsidR="00081A51" w:rsidRPr="00081A51" w:rsidRDefault="00081A51" w:rsidP="00081A51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D81DF53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614E7E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9352FF" w14:paraId="44E762B4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5099045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13CC1E" w14:textId="77777777" w:rsidR="00081A51" w:rsidRDefault="00081A51" w:rsidP="00081A51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8A709E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Läkemedelsgenomgång på SÄBO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0F2F72" w14:textId="77777777" w:rsidR="00081A51" w:rsidRPr="00081A51" w:rsidRDefault="00081A51" w:rsidP="00081A51">
            <w:pPr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89BFE48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76F024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9352FF" w14:paraId="222ABA4D" w14:textId="77777777" w:rsidTr="00B37DF1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-305774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C2741F" w14:textId="77777777" w:rsidR="00081A51" w:rsidRDefault="00B37DF1" w:rsidP="00081A51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DB634" w14:textId="77777777" w:rsidR="00081A51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5373ED4A" w14:textId="77777777" w:rsidR="00B37DF1" w:rsidRDefault="00B37DF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2163083A" w14:textId="77777777" w:rsidR="00B37DF1" w:rsidRPr="009352FF" w:rsidRDefault="00B37DF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3F5276" w14:textId="77777777" w:rsidR="00081A51" w:rsidRPr="00081A51" w:rsidRDefault="00081A51" w:rsidP="00081A51">
            <w:pPr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B7E50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9B03C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C77281" w14:paraId="33760251" w14:textId="77777777" w:rsidTr="00B37DF1">
        <w:tc>
          <w:tcPr>
            <w:tcW w:w="10490" w:type="dxa"/>
            <w:gridSpan w:val="6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5C39E0E8" w14:textId="77777777" w:rsidR="00081A51" w:rsidRPr="00C77281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lastRenderedPageBreak/>
              <w:t>STc</w:t>
            </w:r>
            <w:r w:rsidRPr="00C77281">
              <w:rPr>
                <w:rFonts w:ascii="Garamond" w:hAnsi="Garamond"/>
                <w:b/>
                <w:szCs w:val="24"/>
              </w:rPr>
              <w:t>1</w:t>
            </w:r>
            <w:r>
              <w:rPr>
                <w:rFonts w:ascii="Garamond" w:hAnsi="Garamond"/>
                <w:b/>
                <w:szCs w:val="24"/>
              </w:rPr>
              <w:t>5</w:t>
            </w:r>
            <w:r w:rsidRPr="00C77281">
              <w:rPr>
                <w:rFonts w:ascii="Garamond" w:hAnsi="Garamond"/>
                <w:b/>
                <w:szCs w:val="24"/>
              </w:rPr>
              <w:t>. Tillämpning av de lagar som gäller för allmänmedicin</w:t>
            </w:r>
          </w:p>
        </w:tc>
      </w:tr>
      <w:tr w:rsidR="00081A51" w:rsidRPr="009352FF" w14:paraId="377711EC" w14:textId="77777777" w:rsidTr="00081A51">
        <w:tc>
          <w:tcPr>
            <w:tcW w:w="425" w:type="dxa"/>
            <w:tcBorders>
              <w:bottom w:val="nil"/>
              <w:right w:val="nil"/>
            </w:tcBorders>
          </w:tcPr>
          <w:p w14:paraId="5143B5B1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2D9E2018" w14:textId="77777777" w:rsidR="00081A51" w:rsidRPr="007F4626" w:rsidRDefault="00081A51" w:rsidP="00081A5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2641F590" w14:textId="77777777" w:rsidR="00081A51" w:rsidRPr="007F4626" w:rsidRDefault="00081A51" w:rsidP="00081A5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4B765BAB" w14:textId="77777777" w:rsidR="00081A51" w:rsidRPr="007F4626" w:rsidRDefault="00081A51" w:rsidP="00081A51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</w:tcBorders>
            <w:vAlign w:val="center"/>
          </w:tcPr>
          <w:p w14:paraId="16A79E78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9352FF" w14:paraId="73D180B7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882808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F76AA4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7C30299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lagar och föreskrifter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9337677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478C83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6E64AC5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av avvikelser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BCF1E7E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9352FF" w14:paraId="5737B424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535458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43EE7B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420C438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Avvikelsehantering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4611808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146286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11481C6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1AC373A1" w14:textId="77777777" w:rsidR="00081A51" w:rsidRPr="009352FF" w:rsidRDefault="00081A51" w:rsidP="00081A51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81A51" w:rsidRPr="00182259" w14:paraId="3FB90E44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522360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069BF4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B998F13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4236971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127E8E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98DDF55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02BDA03E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81A51" w:rsidRPr="00182259" w14:paraId="4D6A05FB" w14:textId="77777777" w:rsidTr="00081A51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03285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6512D5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59054D6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964072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3D137F51" w14:textId="77777777" w:rsidR="00081A51" w:rsidRPr="00182259" w:rsidRDefault="00081A51" w:rsidP="00081A5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0081DB8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</w:tcBorders>
          </w:tcPr>
          <w:p w14:paraId="4268E6C6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81A51" w:rsidRPr="00182259" w14:paraId="38FA3A44" w14:textId="77777777" w:rsidTr="00081A51"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-1248037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745608" w14:textId="77777777" w:rsidR="00081A51" w:rsidRDefault="00081A51" w:rsidP="00081A5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</w:tcBorders>
          </w:tcPr>
          <w:p w14:paraId="451567AB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43788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14:paraId="6136E136" w14:textId="77777777" w:rsidR="00081A51" w:rsidRPr="00182259" w:rsidRDefault="00081A51" w:rsidP="00081A51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AC982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8C1417D" w14:textId="77777777" w:rsidR="00081A51" w:rsidRPr="00182259" w:rsidRDefault="00081A51" w:rsidP="00081A51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p w14:paraId="729A2515" w14:textId="77777777" w:rsidR="005A03FE" w:rsidRDefault="005A03FE" w:rsidP="0011519D">
      <w:pPr>
        <w:pStyle w:val="Brdtext"/>
      </w:pPr>
    </w:p>
    <w:p w14:paraId="1E8D836D" w14:textId="77777777" w:rsidR="000A2908" w:rsidRDefault="000A2908" w:rsidP="0011519D">
      <w:pPr>
        <w:pStyle w:val="Brdtext"/>
      </w:pPr>
    </w:p>
    <w:p w14:paraId="35F7BC8C" w14:textId="77777777" w:rsidR="00851B67" w:rsidRDefault="00851B67" w:rsidP="0011519D">
      <w:pPr>
        <w:pStyle w:val="Brdtext"/>
      </w:pPr>
    </w:p>
    <w:sectPr w:rsidR="00851B67" w:rsidSect="00651ECF">
      <w:headerReference w:type="default" r:id="rId9"/>
      <w:footerReference w:type="default" r:id="rId10"/>
      <w:footerReference w:type="first" r:id="rId11"/>
      <w:type w:val="continuous"/>
      <w:pgSz w:w="11907" w:h="16840" w:code="9"/>
      <w:pgMar w:top="703" w:right="1134" w:bottom="1134" w:left="1361" w:header="680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E5D9C" w14:textId="77777777" w:rsidR="00916CC2" w:rsidRDefault="00916CC2">
      <w:r>
        <w:separator/>
      </w:r>
    </w:p>
  </w:endnote>
  <w:endnote w:type="continuationSeparator" w:id="0">
    <w:p w14:paraId="6C6383F0" w14:textId="77777777" w:rsidR="00916CC2" w:rsidRDefault="0091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781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5211"/>
      <w:gridCol w:w="2694"/>
      <w:gridCol w:w="1876"/>
    </w:tblGrid>
    <w:tr w:rsidR="002B1129" w:rsidRPr="006663A4" w14:paraId="735076CA" w14:textId="77777777" w:rsidTr="00406C5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4"/>
      </w:trPr>
      <w:tc>
        <w:tcPr>
          <w:tcW w:w="5211" w:type="dxa"/>
          <w:shd w:val="clear" w:color="auto" w:fill="FFFFFF" w:themeFill="background1"/>
          <w:vAlign w:val="bottom"/>
        </w:tcPr>
        <w:p w14:paraId="7A111C51" w14:textId="77777777" w:rsidR="002B1129" w:rsidRPr="006663A4" w:rsidRDefault="002B1129" w:rsidP="006663A4">
          <w:pPr>
            <w:pStyle w:val="Sidhuvud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2694" w:type="dxa"/>
          <w:shd w:val="clear" w:color="auto" w:fill="FFFFFF" w:themeFill="background1"/>
          <w:vAlign w:val="bottom"/>
        </w:tcPr>
        <w:p w14:paraId="7D784FED" w14:textId="77777777" w:rsidR="002B1129" w:rsidRPr="006663A4" w:rsidRDefault="002B1129" w:rsidP="006663A4">
          <w:pPr>
            <w:pStyle w:val="Sidhuvud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76" w:type="dxa"/>
          <w:shd w:val="clear" w:color="auto" w:fill="FFFFFF" w:themeFill="background1"/>
          <w:vAlign w:val="bottom"/>
        </w:tcPr>
        <w:p w14:paraId="0B9F24B9" w14:textId="77777777" w:rsidR="002B1129" w:rsidRPr="00FB1110" w:rsidRDefault="00916CC2" w:rsidP="006663A4">
          <w:pPr>
            <w:pStyle w:val="Sidhuvud"/>
            <w:jc w:val="right"/>
            <w:rPr>
              <w:rFonts w:ascii="Arial" w:hAnsi="Arial" w:cs="Arial"/>
              <w:b w:val="0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323712374"/>
              <w:docPartObj>
                <w:docPartGallery w:val="Page Numbers (Top of Page)"/>
                <w:docPartUnique/>
              </w:docPartObj>
            </w:sdtPr>
            <w:sdtEndPr/>
            <w:sdtContent>
              <w:r w:rsidR="002B1129" w:rsidRPr="00FB1110">
                <w:rPr>
                  <w:rFonts w:ascii="Arial" w:hAnsi="Arial" w:cs="Arial"/>
                  <w:b w:val="0"/>
                  <w:sz w:val="16"/>
                  <w:szCs w:val="16"/>
                </w:rPr>
                <w:t xml:space="preserve">Sida </w:t>
              </w:r>
              <w:r w:rsidR="002B1129" w:rsidRPr="00FB1110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2B1129" w:rsidRPr="00FB1110">
                <w:rPr>
                  <w:rFonts w:ascii="Arial" w:hAnsi="Arial" w:cs="Arial"/>
                  <w:b w:val="0"/>
                  <w:sz w:val="16"/>
                  <w:szCs w:val="16"/>
                </w:rPr>
                <w:instrText>PAGE</w:instrText>
              </w:r>
              <w:r w:rsidR="002B1129" w:rsidRPr="00FB1110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2B1129">
                <w:rPr>
                  <w:rFonts w:ascii="Arial" w:hAnsi="Arial" w:cs="Arial"/>
                  <w:b w:val="0"/>
                  <w:noProof/>
                  <w:sz w:val="16"/>
                  <w:szCs w:val="16"/>
                </w:rPr>
                <w:t>2</w:t>
              </w:r>
              <w:r w:rsidR="002B1129" w:rsidRPr="00FB1110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2B1129" w:rsidRPr="00FB1110">
                <w:rPr>
                  <w:rFonts w:ascii="Arial" w:hAnsi="Arial" w:cs="Arial"/>
                  <w:b w:val="0"/>
                  <w:sz w:val="16"/>
                  <w:szCs w:val="16"/>
                </w:rPr>
                <w:t xml:space="preserve"> av </w:t>
              </w:r>
              <w:r w:rsidR="002B1129" w:rsidRPr="00FB1110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2B1129" w:rsidRPr="00FB1110">
                <w:rPr>
                  <w:rFonts w:ascii="Arial" w:hAnsi="Arial" w:cs="Arial"/>
                  <w:b w:val="0"/>
                  <w:sz w:val="16"/>
                  <w:szCs w:val="16"/>
                </w:rPr>
                <w:instrText>NUMPAGES</w:instrText>
              </w:r>
              <w:r w:rsidR="002B1129" w:rsidRPr="00FB1110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2B1129">
                <w:rPr>
                  <w:rFonts w:ascii="Arial" w:hAnsi="Arial" w:cs="Arial"/>
                  <w:b w:val="0"/>
                  <w:noProof/>
                  <w:sz w:val="16"/>
                  <w:szCs w:val="16"/>
                </w:rPr>
                <w:t>7</w:t>
              </w:r>
              <w:r w:rsidR="002B1129" w:rsidRPr="00FB1110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70EA1C50" w14:textId="77777777" w:rsidR="002B1129" w:rsidRDefault="002B112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933"/>
      <w:gridCol w:w="2695"/>
    </w:tblGrid>
    <w:tr w:rsidR="002B1129" w:rsidRPr="00F42D4D" w14:paraId="437A25AA" w14:textId="77777777" w:rsidTr="00517E1A">
      <w:trPr>
        <w:cantSplit/>
        <w:trHeight w:hRule="exact" w:val="276"/>
      </w:trPr>
      <w:tc>
        <w:tcPr>
          <w:tcW w:w="6933" w:type="dxa"/>
          <w:tcBorders>
            <w:top w:val="single" w:sz="4" w:space="0" w:color="auto"/>
            <w:bottom w:val="nil"/>
          </w:tcBorders>
        </w:tcPr>
        <w:p w14:paraId="0C31DC13" w14:textId="77777777" w:rsidR="002B1129" w:rsidRPr="00F42D4D" w:rsidRDefault="002B1129">
          <w:pPr>
            <w:tabs>
              <w:tab w:val="left" w:pos="5103"/>
              <w:tab w:val="right" w:pos="9923"/>
            </w:tabs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695" w:type="dxa"/>
          <w:tcBorders>
            <w:top w:val="single" w:sz="4" w:space="0" w:color="auto"/>
            <w:bottom w:val="nil"/>
          </w:tcBorders>
          <w:vAlign w:val="center"/>
        </w:tcPr>
        <w:p w14:paraId="6FD46D83" w14:textId="77777777" w:rsidR="002B1129" w:rsidRPr="00F42D4D" w:rsidRDefault="00916CC2" w:rsidP="00F42D4D">
          <w:pPr>
            <w:tabs>
              <w:tab w:val="left" w:pos="5103"/>
              <w:tab w:val="right" w:pos="9923"/>
            </w:tabs>
            <w:jc w:val="right"/>
            <w:rPr>
              <w:rFonts w:ascii="Arial" w:hAnsi="Arial" w:cs="Arial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2040618960"/>
              <w:docPartObj>
                <w:docPartGallery w:val="Page Numbers (Top of Page)"/>
                <w:docPartUnique/>
              </w:docPartObj>
            </w:sdtPr>
            <w:sdtEndPr/>
            <w:sdtContent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t xml:space="preserve">Sida </w:t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instrText>PAGE</w:instrText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2B1129">
                <w:rPr>
                  <w:rFonts w:ascii="Arial" w:hAnsi="Arial" w:cs="Arial"/>
                  <w:noProof/>
                  <w:sz w:val="16"/>
                  <w:szCs w:val="16"/>
                </w:rPr>
                <w:t>1</w:t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t xml:space="preserve"> av </w:t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instrText>NUMPAGES</w:instrText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2B1129">
                <w:rPr>
                  <w:rFonts w:ascii="Arial" w:hAnsi="Arial" w:cs="Arial"/>
                  <w:noProof/>
                  <w:sz w:val="16"/>
                  <w:szCs w:val="16"/>
                </w:rPr>
                <w:t>7</w:t>
              </w:r>
              <w:r w:rsidR="002B1129" w:rsidRPr="00F42D4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</w:tc>
    </w:tr>
    <w:tr w:rsidR="002B1129" w14:paraId="6B060A46" w14:textId="77777777" w:rsidTr="00517E1A">
      <w:trPr>
        <w:cantSplit/>
        <w:trHeight w:hRule="exact" w:val="321"/>
      </w:trPr>
      <w:tc>
        <w:tcPr>
          <w:tcW w:w="6933" w:type="dxa"/>
          <w:tcBorders>
            <w:top w:val="nil"/>
            <w:bottom w:val="nil"/>
          </w:tcBorders>
        </w:tcPr>
        <w:p w14:paraId="4003B3F7" w14:textId="77777777" w:rsidR="002B1129" w:rsidRDefault="002B1129">
          <w:pPr>
            <w:tabs>
              <w:tab w:val="left" w:pos="5103"/>
              <w:tab w:val="right" w:pos="9923"/>
            </w:tabs>
            <w:jc w:val="right"/>
            <w:rPr>
              <w:rFonts w:ascii="Arial" w:hAnsi="Arial"/>
              <w:sz w:val="16"/>
            </w:rPr>
          </w:pPr>
        </w:p>
      </w:tc>
      <w:tc>
        <w:tcPr>
          <w:tcW w:w="2695" w:type="dxa"/>
          <w:tcBorders>
            <w:top w:val="nil"/>
            <w:bottom w:val="nil"/>
          </w:tcBorders>
        </w:tcPr>
        <w:p w14:paraId="691BCFF6" w14:textId="77777777" w:rsidR="002B1129" w:rsidRDefault="002B1129" w:rsidP="00517E1A">
          <w:pPr>
            <w:tabs>
              <w:tab w:val="left" w:pos="5103"/>
              <w:tab w:val="right" w:pos="9923"/>
            </w:tabs>
            <w:ind w:right="-2903"/>
            <w:jc w:val="right"/>
          </w:pPr>
        </w:p>
      </w:tc>
    </w:tr>
  </w:tbl>
  <w:p w14:paraId="61C50D93" w14:textId="77777777" w:rsidR="002B1129" w:rsidRPr="00747439" w:rsidRDefault="002B1129">
    <w:pPr>
      <w:tabs>
        <w:tab w:val="left" w:pos="5103"/>
        <w:tab w:val="right" w:pos="9923"/>
      </w:tabs>
      <w:rPr>
        <w:rFonts w:ascii="Arial" w:hAnsi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62B6" w14:textId="77777777" w:rsidR="00916CC2" w:rsidRDefault="00916CC2">
      <w:r>
        <w:separator/>
      </w:r>
    </w:p>
  </w:footnote>
  <w:footnote w:type="continuationSeparator" w:id="0">
    <w:p w14:paraId="1B3F2B76" w14:textId="77777777" w:rsidR="00916CC2" w:rsidRDefault="00916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495"/>
      <w:gridCol w:w="160"/>
      <w:gridCol w:w="2622"/>
    </w:tblGrid>
    <w:tr w:rsidR="002B1129" w:rsidRPr="00482BC7" w14:paraId="0011EB17" w14:textId="77777777" w:rsidTr="00160596">
      <w:trPr>
        <w:cantSplit/>
      </w:trPr>
      <w:tc>
        <w:tcPr>
          <w:tcW w:w="7495" w:type="dxa"/>
          <w:vAlign w:val="center"/>
        </w:tcPr>
        <w:p w14:paraId="2E569E42" w14:textId="77777777" w:rsidR="002B1129" w:rsidRPr="00AA5851" w:rsidRDefault="002B1129" w:rsidP="00F41CAD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0" w:type="dxa"/>
          <w:tcBorders>
            <w:right w:val="single" w:sz="4" w:space="0" w:color="FF3288"/>
          </w:tcBorders>
        </w:tcPr>
        <w:p w14:paraId="4C020C70" w14:textId="77777777" w:rsidR="002B1129" w:rsidRPr="00AA5851" w:rsidRDefault="002B1129" w:rsidP="00F41CAD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622" w:type="dxa"/>
          <w:tcBorders>
            <w:left w:val="single" w:sz="4" w:space="0" w:color="FF3288"/>
          </w:tcBorders>
          <w:vAlign w:val="center"/>
        </w:tcPr>
        <w:p w14:paraId="05A402F4" w14:textId="77777777" w:rsidR="002B1129" w:rsidRPr="00F41CAD" w:rsidRDefault="002B1129" w:rsidP="00F41CAD">
          <w:pPr>
            <w:rPr>
              <w:rFonts w:ascii="Arial" w:hAnsi="Arial" w:cs="Arial"/>
              <w:sz w:val="16"/>
              <w:szCs w:val="16"/>
            </w:rPr>
          </w:pPr>
          <w:r w:rsidRPr="00F41CAD">
            <w:rPr>
              <w:rFonts w:ascii="Arial" w:hAnsi="Arial" w:cs="Arial"/>
              <w:b/>
              <w:sz w:val="16"/>
              <w:szCs w:val="16"/>
            </w:rPr>
            <w:t>REGION KRONOBERG</w:t>
          </w:r>
        </w:p>
      </w:tc>
    </w:tr>
  </w:tbl>
  <w:p w14:paraId="4A74776B" w14:textId="77777777" w:rsidR="002B1129" w:rsidRDefault="002B1129" w:rsidP="00482BC7">
    <w:pPr>
      <w:pStyle w:val="Brd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B2C5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DC90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E087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9ED244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E12262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FFFFFFFB"/>
    <w:multiLevelType w:val="multilevel"/>
    <w:tmpl w:val="739EE36A"/>
    <w:lvl w:ilvl="0">
      <w:start w:val="1"/>
      <w:numFmt w:val="decimal"/>
      <w:lvlText w:val="%1"/>
      <w:legacy w:legacy="1" w:legacySpace="284" w:legacyIndent="0"/>
      <w:lvlJc w:val="left"/>
    </w:lvl>
    <w:lvl w:ilvl="1">
      <w:start w:val="1"/>
      <w:numFmt w:val="decimal"/>
      <w:lvlText w:val="%1.%2"/>
      <w:legacy w:legacy="1" w:legacySpace="284" w:legacyIndent="0"/>
      <w:lvlJc w:val="left"/>
    </w:lvl>
    <w:lvl w:ilvl="2">
      <w:start w:val="1"/>
      <w:numFmt w:val="decimal"/>
      <w:lvlText w:val="%1.%2.%3"/>
      <w:legacy w:legacy="1" w:legacySpace="284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0" w:legacyIndent="0"/>
      <w:lvlJc w:val="left"/>
    </w:lvl>
  </w:abstractNum>
  <w:abstractNum w:abstractNumId="6" w15:restartNumberingAfterBreak="0">
    <w:nsid w:val="FFFFFFFE"/>
    <w:multiLevelType w:val="singleLevel"/>
    <w:tmpl w:val="92228A7C"/>
    <w:lvl w:ilvl="0">
      <w:numFmt w:val="decimal"/>
      <w:lvlText w:val="*"/>
      <w:lvlJc w:val="left"/>
    </w:lvl>
  </w:abstractNum>
  <w:abstractNum w:abstractNumId="7" w15:restartNumberingAfterBreak="0">
    <w:nsid w:val="04B12833"/>
    <w:multiLevelType w:val="hybridMultilevel"/>
    <w:tmpl w:val="DFA8B2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5716A4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9" w15:restartNumberingAfterBreak="0">
    <w:nsid w:val="072701C8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08640F16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1" w15:restartNumberingAfterBreak="0">
    <w:nsid w:val="0ECD101E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2" w15:restartNumberingAfterBreak="0">
    <w:nsid w:val="10EF6708"/>
    <w:multiLevelType w:val="hybridMultilevel"/>
    <w:tmpl w:val="C0868F72"/>
    <w:lvl w:ilvl="0" w:tplc="24AA004E">
      <w:start w:val="1"/>
      <w:numFmt w:val="bullet"/>
      <w:pStyle w:val="Rkg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745350"/>
    <w:multiLevelType w:val="hybridMultilevel"/>
    <w:tmpl w:val="CBB470F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A27E40"/>
    <w:multiLevelType w:val="hybridMultilevel"/>
    <w:tmpl w:val="5D666806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8536A03"/>
    <w:multiLevelType w:val="hybridMultilevel"/>
    <w:tmpl w:val="6D606A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366D3"/>
    <w:multiLevelType w:val="hybridMultilevel"/>
    <w:tmpl w:val="0CC40292"/>
    <w:lvl w:ilvl="0" w:tplc="048A7588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C1B04"/>
    <w:multiLevelType w:val="hybridMultilevel"/>
    <w:tmpl w:val="62EA00BE"/>
    <w:lvl w:ilvl="0" w:tplc="E6EA55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57F31"/>
    <w:multiLevelType w:val="hybridMultilevel"/>
    <w:tmpl w:val="7A6E3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53CD1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49969FB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476B0E85"/>
    <w:multiLevelType w:val="hybridMultilevel"/>
    <w:tmpl w:val="8AF44E2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E3753"/>
    <w:multiLevelType w:val="hybridMultilevel"/>
    <w:tmpl w:val="60A875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257CF"/>
    <w:multiLevelType w:val="hybridMultilevel"/>
    <w:tmpl w:val="BF3AB86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06499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5" w15:restartNumberingAfterBreak="0">
    <w:nsid w:val="628F6329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6" w15:restartNumberingAfterBreak="0">
    <w:nsid w:val="64F30273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BC64676"/>
    <w:multiLevelType w:val="hybridMultilevel"/>
    <w:tmpl w:val="AE64E436"/>
    <w:lvl w:ilvl="0" w:tplc="78E6A2C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74C3D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9" w15:restartNumberingAfterBreak="0">
    <w:nsid w:val="6DED69AB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0" w15:restartNumberingAfterBreak="0">
    <w:nsid w:val="78DC609A"/>
    <w:multiLevelType w:val="hybridMultilevel"/>
    <w:tmpl w:val="9E8A9960"/>
    <w:lvl w:ilvl="0" w:tplc="0A70C2D4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14D94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32" w15:restartNumberingAfterBreak="0">
    <w:nsid w:val="7D9C2AE9"/>
    <w:multiLevelType w:val="hybridMultilevel"/>
    <w:tmpl w:val="F35477D6"/>
    <w:lvl w:ilvl="0" w:tplc="3C748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053868">
    <w:abstractNumId w:val="5"/>
  </w:num>
  <w:num w:numId="2" w16cid:durableId="1308975051">
    <w:abstractNumId w:val="6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sz w:val="20"/>
        </w:rPr>
      </w:lvl>
    </w:lvlOverride>
  </w:num>
  <w:num w:numId="3" w16cid:durableId="116804172">
    <w:abstractNumId w:val="6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Geneva" w:hAnsi="Geneva" w:hint="default"/>
          <w:sz w:val="12"/>
        </w:rPr>
      </w:lvl>
    </w:lvlOverride>
  </w:num>
  <w:num w:numId="4" w16cid:durableId="2079551739">
    <w:abstractNumId w:val="6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5" w16cid:durableId="1169827727">
    <w:abstractNumId w:val="30"/>
  </w:num>
  <w:num w:numId="6" w16cid:durableId="1782533898">
    <w:abstractNumId w:val="16"/>
  </w:num>
  <w:num w:numId="7" w16cid:durableId="1661158622">
    <w:abstractNumId w:val="28"/>
  </w:num>
  <w:num w:numId="8" w16cid:durableId="258486367">
    <w:abstractNumId w:val="9"/>
  </w:num>
  <w:num w:numId="9" w16cid:durableId="935751593">
    <w:abstractNumId w:val="32"/>
  </w:num>
  <w:num w:numId="10" w16cid:durableId="2124155345">
    <w:abstractNumId w:val="26"/>
  </w:num>
  <w:num w:numId="11" w16cid:durableId="1365978784">
    <w:abstractNumId w:val="20"/>
  </w:num>
  <w:num w:numId="12" w16cid:durableId="683021399">
    <w:abstractNumId w:val="8"/>
  </w:num>
  <w:num w:numId="13" w16cid:durableId="607935909">
    <w:abstractNumId w:val="24"/>
  </w:num>
  <w:num w:numId="14" w16cid:durableId="894975885">
    <w:abstractNumId w:val="11"/>
  </w:num>
  <w:num w:numId="15" w16cid:durableId="1771050566">
    <w:abstractNumId w:val="10"/>
  </w:num>
  <w:num w:numId="16" w16cid:durableId="689340018">
    <w:abstractNumId w:val="31"/>
  </w:num>
  <w:num w:numId="17" w16cid:durableId="192350534">
    <w:abstractNumId w:val="25"/>
  </w:num>
  <w:num w:numId="18" w16cid:durableId="1236473325">
    <w:abstractNumId w:val="29"/>
  </w:num>
  <w:num w:numId="19" w16cid:durableId="1809980041">
    <w:abstractNumId w:val="4"/>
  </w:num>
  <w:num w:numId="20" w16cid:durableId="620454481">
    <w:abstractNumId w:val="2"/>
  </w:num>
  <w:num w:numId="21" w16cid:durableId="318198953">
    <w:abstractNumId w:val="1"/>
  </w:num>
  <w:num w:numId="22" w16cid:durableId="541599669">
    <w:abstractNumId w:val="0"/>
  </w:num>
  <w:num w:numId="23" w16cid:durableId="1306274416">
    <w:abstractNumId w:val="3"/>
  </w:num>
  <w:num w:numId="24" w16cid:durableId="1741365467">
    <w:abstractNumId w:val="18"/>
  </w:num>
  <w:num w:numId="25" w16cid:durableId="357584201">
    <w:abstractNumId w:val="27"/>
  </w:num>
  <w:num w:numId="26" w16cid:durableId="2001958952">
    <w:abstractNumId w:val="19"/>
  </w:num>
  <w:num w:numId="27" w16cid:durableId="1293049499">
    <w:abstractNumId w:val="12"/>
  </w:num>
  <w:num w:numId="28" w16cid:durableId="848329539">
    <w:abstractNumId w:val="17"/>
  </w:num>
  <w:num w:numId="29" w16cid:durableId="1113210840">
    <w:abstractNumId w:val="13"/>
  </w:num>
  <w:num w:numId="30" w16cid:durableId="1188446743">
    <w:abstractNumId w:val="14"/>
  </w:num>
  <w:num w:numId="31" w16cid:durableId="1874538019">
    <w:abstractNumId w:val="23"/>
  </w:num>
  <w:num w:numId="32" w16cid:durableId="707533163">
    <w:abstractNumId w:val="22"/>
  </w:num>
  <w:num w:numId="33" w16cid:durableId="345641773">
    <w:abstractNumId w:val="21"/>
  </w:num>
  <w:num w:numId="34" w16cid:durableId="1664353101">
    <w:abstractNumId w:val="7"/>
  </w:num>
  <w:num w:numId="35" w16cid:durableId="3307171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293"/>
  <w:hyphenationZone w:val="425"/>
  <w:doNotHyphenateCaps/>
  <w:drawingGridHorizontalSpacing w:val="57"/>
  <w:drawingGridVerticalSpacing w:val="39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85F"/>
    <w:rsid w:val="00000383"/>
    <w:rsid w:val="0001214B"/>
    <w:rsid w:val="000130E3"/>
    <w:rsid w:val="00014220"/>
    <w:rsid w:val="00016824"/>
    <w:rsid w:val="00021218"/>
    <w:rsid w:val="0003070E"/>
    <w:rsid w:val="00032C45"/>
    <w:rsid w:val="00035AC4"/>
    <w:rsid w:val="00044B72"/>
    <w:rsid w:val="0004622F"/>
    <w:rsid w:val="00046276"/>
    <w:rsid w:val="00050148"/>
    <w:rsid w:val="0005253E"/>
    <w:rsid w:val="00054FE7"/>
    <w:rsid w:val="000627D5"/>
    <w:rsid w:val="000665F6"/>
    <w:rsid w:val="00067598"/>
    <w:rsid w:val="00071530"/>
    <w:rsid w:val="0007434F"/>
    <w:rsid w:val="00081A51"/>
    <w:rsid w:val="00092417"/>
    <w:rsid w:val="00094FAE"/>
    <w:rsid w:val="00096CF1"/>
    <w:rsid w:val="000A1AAD"/>
    <w:rsid w:val="000A2893"/>
    <w:rsid w:val="000A2908"/>
    <w:rsid w:val="000B5225"/>
    <w:rsid w:val="000C11A7"/>
    <w:rsid w:val="000C3011"/>
    <w:rsid w:val="000C493A"/>
    <w:rsid w:val="000E016C"/>
    <w:rsid w:val="000E17F7"/>
    <w:rsid w:val="000E1A70"/>
    <w:rsid w:val="000F1BE9"/>
    <w:rsid w:val="000F1F0C"/>
    <w:rsid w:val="0011519D"/>
    <w:rsid w:val="00120550"/>
    <w:rsid w:val="001226E8"/>
    <w:rsid w:val="00122ADB"/>
    <w:rsid w:val="0012314E"/>
    <w:rsid w:val="0013153A"/>
    <w:rsid w:val="0013347F"/>
    <w:rsid w:val="00134FAB"/>
    <w:rsid w:val="00140EA8"/>
    <w:rsid w:val="00140F5E"/>
    <w:rsid w:val="00142193"/>
    <w:rsid w:val="00146EEF"/>
    <w:rsid w:val="0014752C"/>
    <w:rsid w:val="00147C10"/>
    <w:rsid w:val="00152A1A"/>
    <w:rsid w:val="00155C6F"/>
    <w:rsid w:val="00160596"/>
    <w:rsid w:val="00176C89"/>
    <w:rsid w:val="00177EEE"/>
    <w:rsid w:val="00182259"/>
    <w:rsid w:val="0018260D"/>
    <w:rsid w:val="00182E98"/>
    <w:rsid w:val="00184CF7"/>
    <w:rsid w:val="00191C42"/>
    <w:rsid w:val="00192818"/>
    <w:rsid w:val="00197448"/>
    <w:rsid w:val="0019795C"/>
    <w:rsid w:val="001A2EA7"/>
    <w:rsid w:val="001A6965"/>
    <w:rsid w:val="001B1EDD"/>
    <w:rsid w:val="001B28A4"/>
    <w:rsid w:val="001B3528"/>
    <w:rsid w:val="001B7A50"/>
    <w:rsid w:val="001C1003"/>
    <w:rsid w:val="001C7BC9"/>
    <w:rsid w:val="001D46DA"/>
    <w:rsid w:val="001D5B3E"/>
    <w:rsid w:val="001E01BD"/>
    <w:rsid w:val="001E5148"/>
    <w:rsid w:val="001E6617"/>
    <w:rsid w:val="001E675E"/>
    <w:rsid w:val="00204875"/>
    <w:rsid w:val="0021355C"/>
    <w:rsid w:val="002165AD"/>
    <w:rsid w:val="00222396"/>
    <w:rsid w:val="00223813"/>
    <w:rsid w:val="00227425"/>
    <w:rsid w:val="00230E1E"/>
    <w:rsid w:val="00250B25"/>
    <w:rsid w:val="00255D46"/>
    <w:rsid w:val="00256BD4"/>
    <w:rsid w:val="0026007F"/>
    <w:rsid w:val="00261D6E"/>
    <w:rsid w:val="002649AF"/>
    <w:rsid w:val="002667A7"/>
    <w:rsid w:val="0027529D"/>
    <w:rsid w:val="0028270D"/>
    <w:rsid w:val="00292BFD"/>
    <w:rsid w:val="002935DD"/>
    <w:rsid w:val="002950A8"/>
    <w:rsid w:val="002951C3"/>
    <w:rsid w:val="002A5DED"/>
    <w:rsid w:val="002A67C5"/>
    <w:rsid w:val="002A6EB8"/>
    <w:rsid w:val="002B0050"/>
    <w:rsid w:val="002B1129"/>
    <w:rsid w:val="002B2EB7"/>
    <w:rsid w:val="002B383E"/>
    <w:rsid w:val="002B763E"/>
    <w:rsid w:val="002B76E0"/>
    <w:rsid w:val="002C0F8A"/>
    <w:rsid w:val="002C3121"/>
    <w:rsid w:val="002C3927"/>
    <w:rsid w:val="002C5617"/>
    <w:rsid w:val="002D0C23"/>
    <w:rsid w:val="002D325F"/>
    <w:rsid w:val="002D7BC5"/>
    <w:rsid w:val="002F0DE7"/>
    <w:rsid w:val="003030DB"/>
    <w:rsid w:val="0030592B"/>
    <w:rsid w:val="00305A38"/>
    <w:rsid w:val="00306663"/>
    <w:rsid w:val="0030668F"/>
    <w:rsid w:val="0031526B"/>
    <w:rsid w:val="00323B4D"/>
    <w:rsid w:val="00330A72"/>
    <w:rsid w:val="0033680B"/>
    <w:rsid w:val="003402F2"/>
    <w:rsid w:val="00342D37"/>
    <w:rsid w:val="00343017"/>
    <w:rsid w:val="00344EE5"/>
    <w:rsid w:val="0034735E"/>
    <w:rsid w:val="00357C8E"/>
    <w:rsid w:val="003634AF"/>
    <w:rsid w:val="003672CF"/>
    <w:rsid w:val="00372F69"/>
    <w:rsid w:val="003735E0"/>
    <w:rsid w:val="00376302"/>
    <w:rsid w:val="00393B7A"/>
    <w:rsid w:val="0039480F"/>
    <w:rsid w:val="003B0D66"/>
    <w:rsid w:val="003B0D84"/>
    <w:rsid w:val="003C0B46"/>
    <w:rsid w:val="003C320C"/>
    <w:rsid w:val="003D534C"/>
    <w:rsid w:val="003F1650"/>
    <w:rsid w:val="003F25F3"/>
    <w:rsid w:val="003F3571"/>
    <w:rsid w:val="004016F4"/>
    <w:rsid w:val="00406C55"/>
    <w:rsid w:val="00410C1A"/>
    <w:rsid w:val="00413278"/>
    <w:rsid w:val="00413BB5"/>
    <w:rsid w:val="00415386"/>
    <w:rsid w:val="00416006"/>
    <w:rsid w:val="0042602A"/>
    <w:rsid w:val="004337A1"/>
    <w:rsid w:val="00436A8B"/>
    <w:rsid w:val="00437733"/>
    <w:rsid w:val="00441499"/>
    <w:rsid w:val="00445CE6"/>
    <w:rsid w:val="00447589"/>
    <w:rsid w:val="00447BAD"/>
    <w:rsid w:val="00447DE1"/>
    <w:rsid w:val="00453453"/>
    <w:rsid w:val="004571D0"/>
    <w:rsid w:val="00466AA3"/>
    <w:rsid w:val="0047031A"/>
    <w:rsid w:val="00482BC7"/>
    <w:rsid w:val="00484252"/>
    <w:rsid w:val="00491A0E"/>
    <w:rsid w:val="004923F6"/>
    <w:rsid w:val="00497DDF"/>
    <w:rsid w:val="004A291D"/>
    <w:rsid w:val="004A5348"/>
    <w:rsid w:val="004A7F8B"/>
    <w:rsid w:val="004B245B"/>
    <w:rsid w:val="004B6016"/>
    <w:rsid w:val="004C02E8"/>
    <w:rsid w:val="004C0E96"/>
    <w:rsid w:val="004C3C3B"/>
    <w:rsid w:val="004C7AAD"/>
    <w:rsid w:val="004D016A"/>
    <w:rsid w:val="004D2A57"/>
    <w:rsid w:val="004D3BFB"/>
    <w:rsid w:val="004E0EBF"/>
    <w:rsid w:val="004E40A8"/>
    <w:rsid w:val="004E5DB5"/>
    <w:rsid w:val="004E6EBB"/>
    <w:rsid w:val="004F164A"/>
    <w:rsid w:val="004F7FA7"/>
    <w:rsid w:val="00503C86"/>
    <w:rsid w:val="00511310"/>
    <w:rsid w:val="00512DEE"/>
    <w:rsid w:val="00517E1A"/>
    <w:rsid w:val="0052214A"/>
    <w:rsid w:val="0053028F"/>
    <w:rsid w:val="005322B1"/>
    <w:rsid w:val="00546B92"/>
    <w:rsid w:val="00560804"/>
    <w:rsid w:val="00563734"/>
    <w:rsid w:val="00567F49"/>
    <w:rsid w:val="00572BC3"/>
    <w:rsid w:val="00582729"/>
    <w:rsid w:val="005828AA"/>
    <w:rsid w:val="0058533A"/>
    <w:rsid w:val="0059333F"/>
    <w:rsid w:val="0059621D"/>
    <w:rsid w:val="00597CDD"/>
    <w:rsid w:val="005A03FE"/>
    <w:rsid w:val="005A300C"/>
    <w:rsid w:val="005A5571"/>
    <w:rsid w:val="005B2DB2"/>
    <w:rsid w:val="005C0B7C"/>
    <w:rsid w:val="005E0306"/>
    <w:rsid w:val="005E2AB0"/>
    <w:rsid w:val="005E7202"/>
    <w:rsid w:val="005F0C92"/>
    <w:rsid w:val="005F3547"/>
    <w:rsid w:val="005F4471"/>
    <w:rsid w:val="005F49ED"/>
    <w:rsid w:val="005F6B0F"/>
    <w:rsid w:val="006004CA"/>
    <w:rsid w:val="00606765"/>
    <w:rsid w:val="006112C1"/>
    <w:rsid w:val="0061382F"/>
    <w:rsid w:val="00613A97"/>
    <w:rsid w:val="00617879"/>
    <w:rsid w:val="00621233"/>
    <w:rsid w:val="0062144A"/>
    <w:rsid w:val="00623DF4"/>
    <w:rsid w:val="00623FBF"/>
    <w:rsid w:val="00624085"/>
    <w:rsid w:val="00626E42"/>
    <w:rsid w:val="00627E8F"/>
    <w:rsid w:val="0063062E"/>
    <w:rsid w:val="006332F0"/>
    <w:rsid w:val="006429C5"/>
    <w:rsid w:val="00651C57"/>
    <w:rsid w:val="00651ECF"/>
    <w:rsid w:val="00653EBD"/>
    <w:rsid w:val="006663A4"/>
    <w:rsid w:val="0066729C"/>
    <w:rsid w:val="00675AA0"/>
    <w:rsid w:val="00676B33"/>
    <w:rsid w:val="006773B6"/>
    <w:rsid w:val="00681A5D"/>
    <w:rsid w:val="00682614"/>
    <w:rsid w:val="0068506B"/>
    <w:rsid w:val="00694D05"/>
    <w:rsid w:val="006B198D"/>
    <w:rsid w:val="006B3968"/>
    <w:rsid w:val="006B660F"/>
    <w:rsid w:val="006C087D"/>
    <w:rsid w:val="006C281E"/>
    <w:rsid w:val="006C5705"/>
    <w:rsid w:val="006C5DDA"/>
    <w:rsid w:val="006D37D4"/>
    <w:rsid w:val="006D4029"/>
    <w:rsid w:val="006D6060"/>
    <w:rsid w:val="006E3E06"/>
    <w:rsid w:val="006F0C16"/>
    <w:rsid w:val="006F397B"/>
    <w:rsid w:val="006F685D"/>
    <w:rsid w:val="0070196B"/>
    <w:rsid w:val="007037D6"/>
    <w:rsid w:val="007126F2"/>
    <w:rsid w:val="00713B10"/>
    <w:rsid w:val="00716F25"/>
    <w:rsid w:val="00717C6B"/>
    <w:rsid w:val="00732A5B"/>
    <w:rsid w:val="00733431"/>
    <w:rsid w:val="00735DE3"/>
    <w:rsid w:val="007373ED"/>
    <w:rsid w:val="007659B5"/>
    <w:rsid w:val="00766197"/>
    <w:rsid w:val="00766490"/>
    <w:rsid w:val="007671A0"/>
    <w:rsid w:val="007673C2"/>
    <w:rsid w:val="00770063"/>
    <w:rsid w:val="00780057"/>
    <w:rsid w:val="00780ED3"/>
    <w:rsid w:val="00781853"/>
    <w:rsid w:val="00785ED6"/>
    <w:rsid w:val="00787BC2"/>
    <w:rsid w:val="00792BFE"/>
    <w:rsid w:val="00794591"/>
    <w:rsid w:val="007A0BA4"/>
    <w:rsid w:val="007A3069"/>
    <w:rsid w:val="007B74A4"/>
    <w:rsid w:val="007C0A9A"/>
    <w:rsid w:val="007C3AAD"/>
    <w:rsid w:val="007C5DE1"/>
    <w:rsid w:val="007C76C6"/>
    <w:rsid w:val="007E130C"/>
    <w:rsid w:val="007F24C4"/>
    <w:rsid w:val="007F4626"/>
    <w:rsid w:val="00803540"/>
    <w:rsid w:val="0081085F"/>
    <w:rsid w:val="00810B85"/>
    <w:rsid w:val="00811CBF"/>
    <w:rsid w:val="0081499F"/>
    <w:rsid w:val="008174B7"/>
    <w:rsid w:val="00825BB9"/>
    <w:rsid w:val="00827172"/>
    <w:rsid w:val="00840733"/>
    <w:rsid w:val="00843D20"/>
    <w:rsid w:val="00847A3D"/>
    <w:rsid w:val="00851B67"/>
    <w:rsid w:val="008526B1"/>
    <w:rsid w:val="008600B9"/>
    <w:rsid w:val="00865E6F"/>
    <w:rsid w:val="008711A1"/>
    <w:rsid w:val="00876923"/>
    <w:rsid w:val="008769FB"/>
    <w:rsid w:val="008814EB"/>
    <w:rsid w:val="00891D1F"/>
    <w:rsid w:val="00894DFF"/>
    <w:rsid w:val="008958CE"/>
    <w:rsid w:val="008B2741"/>
    <w:rsid w:val="008C0E27"/>
    <w:rsid w:val="008C6CFC"/>
    <w:rsid w:val="008C6FE1"/>
    <w:rsid w:val="008C76A8"/>
    <w:rsid w:val="008D0858"/>
    <w:rsid w:val="008D1B37"/>
    <w:rsid w:val="008D5257"/>
    <w:rsid w:val="008E3A18"/>
    <w:rsid w:val="008E5B8D"/>
    <w:rsid w:val="009017A1"/>
    <w:rsid w:val="00904D2C"/>
    <w:rsid w:val="00911039"/>
    <w:rsid w:val="00916CC2"/>
    <w:rsid w:val="009215A5"/>
    <w:rsid w:val="00926091"/>
    <w:rsid w:val="00927B9E"/>
    <w:rsid w:val="009352FF"/>
    <w:rsid w:val="00942010"/>
    <w:rsid w:val="00945330"/>
    <w:rsid w:val="009470F3"/>
    <w:rsid w:val="009472D6"/>
    <w:rsid w:val="009506D4"/>
    <w:rsid w:val="00952E2F"/>
    <w:rsid w:val="00953925"/>
    <w:rsid w:val="00953F8B"/>
    <w:rsid w:val="009548C1"/>
    <w:rsid w:val="009569C4"/>
    <w:rsid w:val="0096211B"/>
    <w:rsid w:val="009640A0"/>
    <w:rsid w:val="00977623"/>
    <w:rsid w:val="00985867"/>
    <w:rsid w:val="009914C0"/>
    <w:rsid w:val="00994506"/>
    <w:rsid w:val="00994B8D"/>
    <w:rsid w:val="0099698A"/>
    <w:rsid w:val="00996E60"/>
    <w:rsid w:val="009A23C8"/>
    <w:rsid w:val="009A23D4"/>
    <w:rsid w:val="009A2601"/>
    <w:rsid w:val="009B02FE"/>
    <w:rsid w:val="009B25A9"/>
    <w:rsid w:val="009B46DC"/>
    <w:rsid w:val="009B76B6"/>
    <w:rsid w:val="009C6975"/>
    <w:rsid w:val="009C6BA5"/>
    <w:rsid w:val="009D19E7"/>
    <w:rsid w:val="009D6BC7"/>
    <w:rsid w:val="009E0623"/>
    <w:rsid w:val="00A12085"/>
    <w:rsid w:val="00A14DCE"/>
    <w:rsid w:val="00A14EEF"/>
    <w:rsid w:val="00A178AB"/>
    <w:rsid w:val="00A246A3"/>
    <w:rsid w:val="00A26976"/>
    <w:rsid w:val="00A335E0"/>
    <w:rsid w:val="00A34812"/>
    <w:rsid w:val="00A41955"/>
    <w:rsid w:val="00A41C73"/>
    <w:rsid w:val="00A4725A"/>
    <w:rsid w:val="00A5781F"/>
    <w:rsid w:val="00A61AC9"/>
    <w:rsid w:val="00A7315B"/>
    <w:rsid w:val="00A75425"/>
    <w:rsid w:val="00A931CE"/>
    <w:rsid w:val="00A93383"/>
    <w:rsid w:val="00A93AE5"/>
    <w:rsid w:val="00AA5851"/>
    <w:rsid w:val="00AB76E2"/>
    <w:rsid w:val="00AB79CC"/>
    <w:rsid w:val="00AC1F81"/>
    <w:rsid w:val="00AD49FE"/>
    <w:rsid w:val="00AD6272"/>
    <w:rsid w:val="00AF3028"/>
    <w:rsid w:val="00B02211"/>
    <w:rsid w:val="00B023A5"/>
    <w:rsid w:val="00B0531F"/>
    <w:rsid w:val="00B13371"/>
    <w:rsid w:val="00B21E60"/>
    <w:rsid w:val="00B22EA0"/>
    <w:rsid w:val="00B26C8A"/>
    <w:rsid w:val="00B27075"/>
    <w:rsid w:val="00B36563"/>
    <w:rsid w:val="00B37DF1"/>
    <w:rsid w:val="00B575D3"/>
    <w:rsid w:val="00B62E08"/>
    <w:rsid w:val="00B66A01"/>
    <w:rsid w:val="00B66F3A"/>
    <w:rsid w:val="00B758AC"/>
    <w:rsid w:val="00B76AF4"/>
    <w:rsid w:val="00B76B44"/>
    <w:rsid w:val="00B77923"/>
    <w:rsid w:val="00B86096"/>
    <w:rsid w:val="00B909F0"/>
    <w:rsid w:val="00BB5466"/>
    <w:rsid w:val="00BC18B2"/>
    <w:rsid w:val="00BC73BF"/>
    <w:rsid w:val="00BE4E74"/>
    <w:rsid w:val="00BE7F58"/>
    <w:rsid w:val="00BF4A27"/>
    <w:rsid w:val="00BF7C3E"/>
    <w:rsid w:val="00C04BFF"/>
    <w:rsid w:val="00C12206"/>
    <w:rsid w:val="00C13864"/>
    <w:rsid w:val="00C247D4"/>
    <w:rsid w:val="00C26937"/>
    <w:rsid w:val="00C354F1"/>
    <w:rsid w:val="00C41968"/>
    <w:rsid w:val="00C4354F"/>
    <w:rsid w:val="00C44849"/>
    <w:rsid w:val="00C46715"/>
    <w:rsid w:val="00C552DA"/>
    <w:rsid w:val="00C647D6"/>
    <w:rsid w:val="00C64D10"/>
    <w:rsid w:val="00C67473"/>
    <w:rsid w:val="00C70A99"/>
    <w:rsid w:val="00C7456B"/>
    <w:rsid w:val="00C74ED6"/>
    <w:rsid w:val="00C77281"/>
    <w:rsid w:val="00C7755F"/>
    <w:rsid w:val="00C77C71"/>
    <w:rsid w:val="00C802F7"/>
    <w:rsid w:val="00C947FB"/>
    <w:rsid w:val="00C96417"/>
    <w:rsid w:val="00CA20CD"/>
    <w:rsid w:val="00CB30FC"/>
    <w:rsid w:val="00CB38A3"/>
    <w:rsid w:val="00CC0390"/>
    <w:rsid w:val="00CC228C"/>
    <w:rsid w:val="00CC3627"/>
    <w:rsid w:val="00CD4407"/>
    <w:rsid w:val="00CD5182"/>
    <w:rsid w:val="00CD758D"/>
    <w:rsid w:val="00CE1D0B"/>
    <w:rsid w:val="00CE370A"/>
    <w:rsid w:val="00CE3CD0"/>
    <w:rsid w:val="00CE4A0B"/>
    <w:rsid w:val="00CE4EDD"/>
    <w:rsid w:val="00CF52EB"/>
    <w:rsid w:val="00D0380C"/>
    <w:rsid w:val="00D053F2"/>
    <w:rsid w:val="00D13761"/>
    <w:rsid w:val="00D14763"/>
    <w:rsid w:val="00D2774F"/>
    <w:rsid w:val="00D2787D"/>
    <w:rsid w:val="00D35D00"/>
    <w:rsid w:val="00D3647A"/>
    <w:rsid w:val="00D41924"/>
    <w:rsid w:val="00D43FDD"/>
    <w:rsid w:val="00D4421A"/>
    <w:rsid w:val="00D50089"/>
    <w:rsid w:val="00D509E1"/>
    <w:rsid w:val="00D51A84"/>
    <w:rsid w:val="00D52F7A"/>
    <w:rsid w:val="00D60718"/>
    <w:rsid w:val="00D62282"/>
    <w:rsid w:val="00D62296"/>
    <w:rsid w:val="00D63332"/>
    <w:rsid w:val="00D67364"/>
    <w:rsid w:val="00D70E7E"/>
    <w:rsid w:val="00D7283A"/>
    <w:rsid w:val="00D72D2B"/>
    <w:rsid w:val="00D7537B"/>
    <w:rsid w:val="00D807CD"/>
    <w:rsid w:val="00D82BF8"/>
    <w:rsid w:val="00D84342"/>
    <w:rsid w:val="00D8759E"/>
    <w:rsid w:val="00D90254"/>
    <w:rsid w:val="00D9080D"/>
    <w:rsid w:val="00D943D5"/>
    <w:rsid w:val="00D977D5"/>
    <w:rsid w:val="00DA075B"/>
    <w:rsid w:val="00DA2273"/>
    <w:rsid w:val="00DA2676"/>
    <w:rsid w:val="00DA765E"/>
    <w:rsid w:val="00DB25DA"/>
    <w:rsid w:val="00DB6CCC"/>
    <w:rsid w:val="00DC0D20"/>
    <w:rsid w:val="00DC1095"/>
    <w:rsid w:val="00DC5277"/>
    <w:rsid w:val="00DC7990"/>
    <w:rsid w:val="00DD5232"/>
    <w:rsid w:val="00DD58E2"/>
    <w:rsid w:val="00DD680F"/>
    <w:rsid w:val="00DE6E68"/>
    <w:rsid w:val="00DF1D11"/>
    <w:rsid w:val="00DF284C"/>
    <w:rsid w:val="00DF38A7"/>
    <w:rsid w:val="00DF5357"/>
    <w:rsid w:val="00E0042D"/>
    <w:rsid w:val="00E02151"/>
    <w:rsid w:val="00E07B5D"/>
    <w:rsid w:val="00E11027"/>
    <w:rsid w:val="00E120F6"/>
    <w:rsid w:val="00E1497F"/>
    <w:rsid w:val="00E16D2C"/>
    <w:rsid w:val="00E253FF"/>
    <w:rsid w:val="00E31716"/>
    <w:rsid w:val="00E330DF"/>
    <w:rsid w:val="00E35D33"/>
    <w:rsid w:val="00E37A49"/>
    <w:rsid w:val="00E41A86"/>
    <w:rsid w:val="00E44973"/>
    <w:rsid w:val="00E528C5"/>
    <w:rsid w:val="00E6785D"/>
    <w:rsid w:val="00E748E0"/>
    <w:rsid w:val="00E7516B"/>
    <w:rsid w:val="00E85B5E"/>
    <w:rsid w:val="00E92929"/>
    <w:rsid w:val="00E93BDA"/>
    <w:rsid w:val="00E94D91"/>
    <w:rsid w:val="00E9657B"/>
    <w:rsid w:val="00EA0B4D"/>
    <w:rsid w:val="00EA670B"/>
    <w:rsid w:val="00EB6C0F"/>
    <w:rsid w:val="00EC1F02"/>
    <w:rsid w:val="00EC4DCC"/>
    <w:rsid w:val="00EC658A"/>
    <w:rsid w:val="00ED5B76"/>
    <w:rsid w:val="00EE09E4"/>
    <w:rsid w:val="00EE0F1D"/>
    <w:rsid w:val="00EE7294"/>
    <w:rsid w:val="00F021C1"/>
    <w:rsid w:val="00F02BC5"/>
    <w:rsid w:val="00F055CD"/>
    <w:rsid w:val="00F1708F"/>
    <w:rsid w:val="00F17A6E"/>
    <w:rsid w:val="00F22E20"/>
    <w:rsid w:val="00F23876"/>
    <w:rsid w:val="00F261AB"/>
    <w:rsid w:val="00F33632"/>
    <w:rsid w:val="00F33811"/>
    <w:rsid w:val="00F34AA3"/>
    <w:rsid w:val="00F35DCD"/>
    <w:rsid w:val="00F40D18"/>
    <w:rsid w:val="00F41C18"/>
    <w:rsid w:val="00F41CAD"/>
    <w:rsid w:val="00F4203A"/>
    <w:rsid w:val="00F42D4D"/>
    <w:rsid w:val="00F4513D"/>
    <w:rsid w:val="00F460D9"/>
    <w:rsid w:val="00F55F19"/>
    <w:rsid w:val="00F57C1F"/>
    <w:rsid w:val="00F65104"/>
    <w:rsid w:val="00F72516"/>
    <w:rsid w:val="00F73BB8"/>
    <w:rsid w:val="00F75EDB"/>
    <w:rsid w:val="00F774CB"/>
    <w:rsid w:val="00F803A7"/>
    <w:rsid w:val="00F90170"/>
    <w:rsid w:val="00F94F5A"/>
    <w:rsid w:val="00F97862"/>
    <w:rsid w:val="00FB1110"/>
    <w:rsid w:val="00FB4FBF"/>
    <w:rsid w:val="00FB5E1D"/>
    <w:rsid w:val="00FB683B"/>
    <w:rsid w:val="00FC1F77"/>
    <w:rsid w:val="00FC2C26"/>
    <w:rsid w:val="00FC7973"/>
    <w:rsid w:val="00FE0805"/>
    <w:rsid w:val="00FE0A36"/>
    <w:rsid w:val="00FE39AF"/>
    <w:rsid w:val="00FE5EB4"/>
    <w:rsid w:val="00FE6D1F"/>
    <w:rsid w:val="00FF13A6"/>
    <w:rsid w:val="00FF5137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A3C1FB"/>
  <w15:docId w15:val="{F62304E0-A251-42EB-BF42-9A34A3BA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6785D"/>
    <w:rPr>
      <w:rFonts w:ascii="Times New Roman" w:hAnsi="Times New Roman"/>
      <w:sz w:val="24"/>
    </w:rPr>
  </w:style>
  <w:style w:type="paragraph" w:styleId="Rubrik1">
    <w:name w:val="heading 1"/>
    <w:basedOn w:val="Liststycke"/>
    <w:next w:val="Brdtext"/>
    <w:link w:val="Rubrik1Char"/>
    <w:qFormat/>
    <w:rsid w:val="004B245B"/>
    <w:pPr>
      <w:spacing w:before="240"/>
      <w:ind w:left="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qFormat/>
    <w:rsid w:val="004B245B"/>
    <w:pPr>
      <w:spacing w:before="24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Brdtext"/>
    <w:qFormat/>
    <w:rsid w:val="004B245B"/>
    <w:pPr>
      <w:spacing w:before="240"/>
      <w:outlineLvl w:val="2"/>
    </w:pPr>
    <w:rPr>
      <w:rFonts w:ascii="Arial" w:hAnsi="Arial"/>
      <w:b/>
      <w:sz w:val="20"/>
    </w:rPr>
  </w:style>
  <w:style w:type="paragraph" w:styleId="Rubrik4">
    <w:name w:val="heading 4"/>
    <w:basedOn w:val="Normal"/>
    <w:next w:val="Brdtext"/>
    <w:rsid w:val="002935DD"/>
    <w:pPr>
      <w:keepNext/>
      <w:numPr>
        <w:ilvl w:val="3"/>
        <w:numId w:val="26"/>
      </w:numPr>
      <w:spacing w:before="240" w:after="240"/>
      <w:outlineLvl w:val="3"/>
    </w:pPr>
    <w:rPr>
      <w:rFonts w:ascii="Arial" w:hAnsi="Arial"/>
      <w:b/>
    </w:rPr>
  </w:style>
  <w:style w:type="paragraph" w:styleId="Rubrik5">
    <w:name w:val="heading 5"/>
    <w:basedOn w:val="Normal"/>
    <w:next w:val="Normal"/>
    <w:pPr>
      <w:numPr>
        <w:ilvl w:val="4"/>
        <w:numId w:val="26"/>
      </w:numPr>
      <w:spacing w:before="240" w:after="60"/>
      <w:outlineLvl w:val="4"/>
    </w:pPr>
    <w:rPr>
      <w:rFonts w:ascii="Arial" w:hAnsi="Arial"/>
      <w:sz w:val="22"/>
    </w:rPr>
  </w:style>
  <w:style w:type="paragraph" w:styleId="Rubrik6">
    <w:name w:val="heading 6"/>
    <w:basedOn w:val="Normal"/>
    <w:next w:val="Normal"/>
    <w:pPr>
      <w:numPr>
        <w:ilvl w:val="5"/>
        <w:numId w:val="26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Rubrik7">
    <w:name w:val="heading 7"/>
    <w:basedOn w:val="Normal"/>
    <w:next w:val="Normal"/>
    <w:pPr>
      <w:numPr>
        <w:ilvl w:val="6"/>
        <w:numId w:val="26"/>
      </w:numPr>
      <w:spacing w:before="240" w:after="60"/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pPr>
      <w:numPr>
        <w:ilvl w:val="7"/>
        <w:numId w:val="26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Rubrik9">
    <w:name w:val="heading 9"/>
    <w:basedOn w:val="Normal"/>
    <w:next w:val="Normal"/>
    <w:pPr>
      <w:numPr>
        <w:ilvl w:val="8"/>
        <w:numId w:val="26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0A1AAD"/>
    <w:pPr>
      <w:spacing w:after="240"/>
    </w:pPr>
    <w:rPr>
      <w:rFonts w:ascii="Garamond" w:hAnsi="Garamond"/>
    </w:rPr>
  </w:style>
  <w:style w:type="paragraph" w:styleId="Sidhuvud">
    <w:name w:val="header"/>
    <w:basedOn w:val="Normal"/>
    <w:link w:val="SidhuvudChar"/>
    <w:unhideWhenUsed/>
    <w:qFormat/>
    <w:rsid w:val="002935D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2935DD"/>
    <w:rPr>
      <w:rFonts w:ascii="Times New Roman" w:hAnsi="Times New Roman"/>
      <w:sz w:val="24"/>
    </w:rPr>
  </w:style>
  <w:style w:type="paragraph" w:customStyle="1" w:styleId="Mottagare">
    <w:name w:val="Mottagare"/>
    <w:basedOn w:val="Normal"/>
    <w:pPr>
      <w:tabs>
        <w:tab w:val="left" w:pos="2694"/>
      </w:tabs>
    </w:pPr>
  </w:style>
  <w:style w:type="paragraph" w:styleId="Sidfot">
    <w:name w:val="footer"/>
    <w:basedOn w:val="Normal"/>
    <w:link w:val="SidfotChar"/>
    <w:uiPriority w:val="99"/>
    <w:unhideWhenUsed/>
    <w:rsid w:val="002935DD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2935DD"/>
    <w:rPr>
      <w:rFonts w:ascii="Times New Roman" w:hAnsi="Times New Roman"/>
      <w:sz w:val="24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Slutnotstext">
    <w:name w:val="endnote text"/>
    <w:basedOn w:val="Normal"/>
    <w:semiHidden/>
    <w:rPr>
      <w:sz w:val="20"/>
    </w:rPr>
  </w:style>
  <w:style w:type="character" w:styleId="Slutnotsreferens">
    <w:name w:val="endnote reference"/>
    <w:semiHidden/>
    <w:rPr>
      <w:vertAlign w:val="superscript"/>
    </w:rPr>
  </w:style>
  <w:style w:type="paragraph" w:styleId="Innehll1">
    <w:name w:val="toc 1"/>
    <w:basedOn w:val="Normal"/>
    <w:next w:val="Brdtext"/>
    <w:autoRedefine/>
    <w:semiHidden/>
    <w:rsid w:val="007673C2"/>
    <w:rPr>
      <w:rFonts w:ascii="Garamond" w:hAnsi="Garamond"/>
      <w:bCs/>
      <w:szCs w:val="24"/>
    </w:rPr>
  </w:style>
  <w:style w:type="paragraph" w:styleId="Innehll2">
    <w:name w:val="toc 2"/>
    <w:basedOn w:val="Normal"/>
    <w:next w:val="Brdtext"/>
    <w:autoRedefine/>
    <w:semiHidden/>
    <w:rsid w:val="002C0F8A"/>
    <w:pPr>
      <w:ind w:left="238"/>
    </w:pPr>
    <w:rPr>
      <w:rFonts w:ascii="Garamond" w:hAnsi="Garamond"/>
      <w:szCs w:val="24"/>
    </w:rPr>
  </w:style>
  <w:style w:type="paragraph" w:styleId="Innehll3">
    <w:name w:val="toc 3"/>
    <w:basedOn w:val="Normal"/>
    <w:next w:val="Brdtext"/>
    <w:autoRedefine/>
    <w:semiHidden/>
    <w:rsid w:val="002C0F8A"/>
    <w:pPr>
      <w:ind w:left="482"/>
    </w:pPr>
    <w:rPr>
      <w:rFonts w:ascii="Garamond" w:hAnsi="Garamond"/>
      <w:szCs w:val="24"/>
    </w:rPr>
  </w:style>
  <w:style w:type="paragraph" w:styleId="Innehll4">
    <w:name w:val="toc 4"/>
    <w:basedOn w:val="Normal"/>
    <w:next w:val="Normal"/>
    <w:autoRedefine/>
    <w:semiHidden/>
    <w:pPr>
      <w:ind w:left="720"/>
    </w:pPr>
    <w:rPr>
      <w:szCs w:val="21"/>
    </w:rPr>
  </w:style>
  <w:style w:type="paragraph" w:styleId="Innehll5">
    <w:name w:val="toc 5"/>
    <w:basedOn w:val="Normal"/>
    <w:next w:val="Normal"/>
    <w:autoRedefine/>
    <w:semiHidden/>
    <w:pPr>
      <w:ind w:left="960"/>
    </w:pPr>
    <w:rPr>
      <w:szCs w:val="21"/>
    </w:rPr>
  </w:style>
  <w:style w:type="paragraph" w:styleId="Innehll6">
    <w:name w:val="toc 6"/>
    <w:basedOn w:val="Normal"/>
    <w:next w:val="Normal"/>
    <w:autoRedefine/>
    <w:semiHidden/>
    <w:pPr>
      <w:ind w:left="1200"/>
    </w:pPr>
    <w:rPr>
      <w:szCs w:val="21"/>
    </w:rPr>
  </w:style>
  <w:style w:type="paragraph" w:styleId="Innehll7">
    <w:name w:val="toc 7"/>
    <w:basedOn w:val="Normal"/>
    <w:next w:val="Normal"/>
    <w:autoRedefine/>
    <w:semiHidden/>
    <w:pPr>
      <w:ind w:left="1440"/>
    </w:pPr>
    <w:rPr>
      <w:szCs w:val="21"/>
    </w:rPr>
  </w:style>
  <w:style w:type="paragraph" w:styleId="Innehll8">
    <w:name w:val="toc 8"/>
    <w:basedOn w:val="Normal"/>
    <w:next w:val="Normal"/>
    <w:autoRedefine/>
    <w:semiHidden/>
    <w:pPr>
      <w:ind w:left="1680"/>
    </w:pPr>
    <w:rPr>
      <w:szCs w:val="21"/>
    </w:rPr>
  </w:style>
  <w:style w:type="paragraph" w:styleId="Innehll9">
    <w:name w:val="toc 9"/>
    <w:basedOn w:val="Normal"/>
    <w:next w:val="Normal"/>
    <w:autoRedefine/>
    <w:semiHidden/>
    <w:pPr>
      <w:ind w:left="1920"/>
    </w:pPr>
    <w:rPr>
      <w:szCs w:val="21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rubrik">
    <w:name w:val="index heading"/>
    <w:basedOn w:val="Normal"/>
    <w:next w:val="Index1"/>
    <w:semiHidden/>
  </w:style>
  <w:style w:type="character" w:styleId="Kommentarsreferens">
    <w:name w:val="annotation reference"/>
    <w:semiHidden/>
    <w:rPr>
      <w:sz w:val="16"/>
      <w:szCs w:val="16"/>
    </w:rPr>
  </w:style>
  <w:style w:type="paragraph" w:styleId="Kommentarer">
    <w:name w:val="annotation text"/>
    <w:basedOn w:val="Normal"/>
    <w:semiHidden/>
    <w:rPr>
      <w:sz w:val="20"/>
    </w:rPr>
  </w:style>
  <w:style w:type="paragraph" w:styleId="Kommentarsmne">
    <w:name w:val="annotation subject"/>
    <w:basedOn w:val="Kommentarer"/>
    <w:next w:val="Kommentarer"/>
    <w:semiHidden/>
    <w:rPr>
      <w:b/>
      <w:bCs/>
    </w:rPr>
  </w:style>
  <w:style w:type="table" w:styleId="Tabellrutnt">
    <w:name w:val="Table Grid"/>
    <w:basedOn w:val="Normaltabell"/>
    <w:uiPriority w:val="59"/>
    <w:rsid w:val="00E85B5E"/>
    <w:pPr>
      <w:spacing w:before="120" w:after="60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aramond" w:hAnsi="Garamond"/>
        <w:b/>
        <w:sz w:val="24"/>
      </w:rPr>
      <w:tblPr/>
      <w:tcPr>
        <w:shd w:val="clear" w:color="auto" w:fill="D9D9D9" w:themeFill="background1" w:themeFillShade="D9"/>
      </w:tcPr>
    </w:tblStylePr>
  </w:style>
  <w:style w:type="paragraph" w:styleId="Liststycke">
    <w:name w:val="List Paragraph"/>
    <w:basedOn w:val="Normal"/>
    <w:uiPriority w:val="34"/>
    <w:qFormat/>
    <w:rsid w:val="00D72D2B"/>
    <w:pPr>
      <w:ind w:left="720"/>
      <w:contextualSpacing/>
    </w:pPr>
  </w:style>
  <w:style w:type="paragraph" w:styleId="Innehllsfrteckningsrubrik">
    <w:name w:val="TOC Heading"/>
    <w:basedOn w:val="Rubrik1"/>
    <w:next w:val="Normal"/>
    <w:uiPriority w:val="39"/>
    <w:unhideWhenUsed/>
    <w:qFormat/>
    <w:rsid w:val="00192818"/>
    <w:pPr>
      <w:keepNext/>
      <w:keepLines/>
      <w:spacing w:line="259" w:lineRule="auto"/>
      <w:outlineLvl w:val="9"/>
    </w:pPr>
    <w:rPr>
      <w:rFonts w:eastAsiaTheme="majorEastAsia" w:cstheme="majorBidi"/>
      <w:color w:val="000000" w:themeColor="text1"/>
      <w:szCs w:val="32"/>
    </w:rPr>
  </w:style>
  <w:style w:type="paragraph" w:customStyle="1" w:styleId="Rkgpunktlista">
    <w:name w:val="Rkg_punktlista"/>
    <w:basedOn w:val="Brdtext"/>
    <w:link w:val="RkgpunktlistaChar"/>
    <w:qFormat/>
    <w:rsid w:val="001A6965"/>
    <w:pPr>
      <w:numPr>
        <w:numId w:val="27"/>
      </w:numPr>
      <w:spacing w:after="0"/>
      <w:ind w:left="714" w:hanging="357"/>
    </w:pPr>
  </w:style>
  <w:style w:type="character" w:customStyle="1" w:styleId="BrdtextChar">
    <w:name w:val="Brödtext Char"/>
    <w:basedOn w:val="Standardstycketeckensnitt"/>
    <w:link w:val="Brdtext"/>
    <w:rsid w:val="004B245B"/>
    <w:rPr>
      <w:rFonts w:ascii="Garamond" w:hAnsi="Garamond"/>
      <w:sz w:val="24"/>
    </w:rPr>
  </w:style>
  <w:style w:type="character" w:customStyle="1" w:styleId="RkgpunktlistaChar">
    <w:name w:val="Rkg_punktlista Char"/>
    <w:basedOn w:val="BrdtextChar"/>
    <w:link w:val="Rkgpunktlista"/>
    <w:rsid w:val="001A6965"/>
    <w:rPr>
      <w:rFonts w:ascii="Garamond" w:hAnsi="Garamond"/>
      <w:sz w:val="24"/>
    </w:rPr>
  </w:style>
  <w:style w:type="paragraph" w:customStyle="1" w:styleId="Huvudrubrik">
    <w:name w:val="Huvudrubrik"/>
    <w:basedOn w:val="Brdtext"/>
    <w:next w:val="Brdtext"/>
    <w:link w:val="HuvudrubrikChar"/>
    <w:qFormat/>
    <w:rsid w:val="00094FAE"/>
    <w:rPr>
      <w:rFonts w:ascii="Arial" w:hAnsi="Arial"/>
      <w:b/>
      <w:sz w:val="36"/>
    </w:rPr>
  </w:style>
  <w:style w:type="character" w:customStyle="1" w:styleId="HuvudrubrikChar">
    <w:name w:val="Huvudrubrik Char"/>
    <w:basedOn w:val="BrdtextChar"/>
    <w:link w:val="Huvudrubrik"/>
    <w:rsid w:val="00094FAE"/>
    <w:rPr>
      <w:rFonts w:ascii="Arial" w:hAnsi="Arial"/>
      <w:b/>
      <w:sz w:val="36"/>
    </w:rPr>
  </w:style>
  <w:style w:type="character" w:styleId="Hyperlnk">
    <w:name w:val="Hyperlink"/>
    <w:rsid w:val="002951C3"/>
    <w:rPr>
      <w:color w:val="0000FF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122ADB"/>
    <w:rPr>
      <w:color w:val="808080"/>
      <w:shd w:val="clear" w:color="auto" w:fill="E6E6E6"/>
    </w:rPr>
  </w:style>
  <w:style w:type="table" w:customStyle="1" w:styleId="Tabellrutnt1">
    <w:name w:val="Tabellrutnät1"/>
    <w:basedOn w:val="Normaltabell"/>
    <w:next w:val="Tabellrutnt"/>
    <w:uiPriority w:val="59"/>
    <w:rsid w:val="0059333F"/>
    <w:pPr>
      <w:spacing w:before="120" w:after="60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aramond" w:hAnsi="Garamond"/>
        <w:b/>
        <w:sz w:val="24"/>
      </w:rPr>
      <w:tblPr/>
      <w:tcPr>
        <w:shd w:val="clear" w:color="auto" w:fill="D9D9D9" w:themeFill="background1" w:themeFillShade="D9"/>
      </w:tcPr>
    </w:tblStylePr>
  </w:style>
  <w:style w:type="table" w:customStyle="1" w:styleId="Tabellrutnt2">
    <w:name w:val="Tabellrutnät2"/>
    <w:basedOn w:val="Normaltabell"/>
    <w:next w:val="Tabellrutnt"/>
    <w:uiPriority w:val="59"/>
    <w:rsid w:val="0059333F"/>
    <w:pPr>
      <w:spacing w:before="120" w:after="60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aramond" w:hAnsi="Garamond"/>
        <w:b/>
        <w:sz w:val="24"/>
      </w:rPr>
      <w:tblPr/>
      <w:tcPr>
        <w:shd w:val="clear" w:color="auto" w:fill="D9D9D9" w:themeFill="background1" w:themeFillShade="D9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F65104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rsid w:val="00FC2C26"/>
    <w:rPr>
      <w:rFonts w:ascii="Arial" w:hAnsi="Arial"/>
      <w:b/>
      <w:sz w:val="28"/>
    </w:rPr>
  </w:style>
  <w:style w:type="table" w:styleId="Oformateradtabell5">
    <w:name w:val="Plain Table 5"/>
    <w:basedOn w:val="Normaltabell"/>
    <w:uiPriority w:val="45"/>
    <w:rsid w:val="001B7A5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D1F095" w:themeColor="accent1" w:themeTint="66"/>
        <w:left w:val="single" w:sz="4" w:space="0" w:color="D1F095" w:themeColor="accent1" w:themeTint="66"/>
        <w:bottom w:val="single" w:sz="4" w:space="0" w:color="D1F095" w:themeColor="accent1" w:themeTint="66"/>
        <w:right w:val="single" w:sz="4" w:space="0" w:color="D1F095" w:themeColor="accent1" w:themeTint="66"/>
        <w:insideH w:val="single" w:sz="4" w:space="0" w:color="D1F095" w:themeColor="accent1" w:themeTint="66"/>
        <w:insideV w:val="single" w:sz="4" w:space="0" w:color="D1F09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BE86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E86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F3ADCF" w:themeColor="accent2" w:themeTint="66"/>
        <w:left w:val="single" w:sz="4" w:space="0" w:color="F3ADCF" w:themeColor="accent2" w:themeTint="66"/>
        <w:bottom w:val="single" w:sz="4" w:space="0" w:color="F3ADCF" w:themeColor="accent2" w:themeTint="66"/>
        <w:right w:val="single" w:sz="4" w:space="0" w:color="F3ADCF" w:themeColor="accent2" w:themeTint="66"/>
        <w:insideH w:val="single" w:sz="4" w:space="0" w:color="F3ADCF" w:themeColor="accent2" w:themeTint="66"/>
        <w:insideV w:val="single" w:sz="4" w:space="0" w:color="F3ADC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D84B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84B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B0CAB5" w:themeColor="accent3" w:themeTint="66"/>
        <w:left w:val="single" w:sz="4" w:space="0" w:color="B0CAB5" w:themeColor="accent3" w:themeTint="66"/>
        <w:bottom w:val="single" w:sz="4" w:space="0" w:color="B0CAB5" w:themeColor="accent3" w:themeTint="66"/>
        <w:right w:val="single" w:sz="4" w:space="0" w:color="B0CAB5" w:themeColor="accent3" w:themeTint="66"/>
        <w:insideH w:val="single" w:sz="4" w:space="0" w:color="B0CAB5" w:themeColor="accent3" w:themeTint="66"/>
        <w:insideV w:val="single" w:sz="4" w:space="0" w:color="B0CAB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AB09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B09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FFED99" w:themeColor="accent4" w:themeTint="66"/>
        <w:left w:val="single" w:sz="4" w:space="0" w:color="FFED99" w:themeColor="accent4" w:themeTint="66"/>
        <w:bottom w:val="single" w:sz="4" w:space="0" w:color="FFED99" w:themeColor="accent4" w:themeTint="66"/>
        <w:right w:val="single" w:sz="4" w:space="0" w:color="FFED99" w:themeColor="accent4" w:themeTint="66"/>
        <w:insideH w:val="single" w:sz="4" w:space="0" w:color="FFED99" w:themeColor="accent4" w:themeTint="66"/>
        <w:insideV w:val="single" w:sz="4" w:space="0" w:color="FFED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4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4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4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tp\ltgem\PRV%20Studierektor\SR\IUP-mallar\Mall%20IUP%202021.dotx" TargetMode="External"/></Relationships>
</file>

<file path=word/theme/theme1.xml><?xml version="1.0" encoding="utf-8"?>
<a:theme xmlns:a="http://schemas.openxmlformats.org/drawingml/2006/main" name="Tema1">
  <a:themeElements>
    <a:clrScheme name="RK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3B81A"/>
      </a:accent1>
      <a:accent2>
        <a:srgbClr val="E13288"/>
      </a:accent2>
      <a:accent3>
        <a:srgbClr val="4A6E51"/>
      </a:accent3>
      <a:accent4>
        <a:srgbClr val="FFD300"/>
      </a:accent4>
      <a:accent5>
        <a:srgbClr val="830628"/>
      </a:accent5>
      <a:accent6>
        <a:srgbClr val="A05599"/>
      </a:accent6>
      <a:hlink>
        <a:srgbClr val="4A6E51"/>
      </a:hlink>
      <a:folHlink>
        <a:srgbClr val="4A6E5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1" id="{4E758CBD-3F2E-420E-BF6B-B7C41336586E}" vid="{B7F19665-BF92-4B81-AA9C-9860ACFAF77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1E0D6-D4F2-498D-85FB-3ACEC79D0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 IUP 2021</Template>
  <TotalTime>2</TotalTime>
  <Pages>14</Pages>
  <Words>2077</Words>
  <Characters>11011</Characters>
  <Application>Microsoft Office Word</Application>
  <DocSecurity>0</DocSecurity>
  <Lines>91</Lines>
  <Paragraphs>26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Årlig utvärdering av ST-läkare</vt:lpstr>
    </vt:vector>
  </TitlesOfParts>
  <Company>Landstinget Kronoberg</Company>
  <LinksUpToDate>false</LinksUpToDate>
  <CharactersWithSpaces>13062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Årlig utvärdering av ST-läkare</dc:title>
  <dc:creator>Svensson Jenny SHV bemanningsenhet fast</dc:creator>
  <cp:lastModifiedBy>Svensson Jenny RSS utv- utbildningsenhet</cp:lastModifiedBy>
  <cp:revision>2</cp:revision>
  <cp:lastPrinted>2023-11-28T14:07:00Z</cp:lastPrinted>
  <dcterms:created xsi:type="dcterms:W3CDTF">2026-10-13T12:20:00Z</dcterms:created>
  <dcterms:modified xsi:type="dcterms:W3CDTF">2026-10-13T12:22:00Z</dcterms:modified>
</cp:coreProperties>
</file>